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1704675480"/>
        <w:docPartObj>
          <w:docPartGallery w:val="Cover Pages"/>
          <w:docPartUnique/>
        </w:docPartObj>
      </w:sdtPr>
      <w:sdtEndPr/>
      <w:sdtContent>
        <w:p w14:paraId="1AE20ED2" w14:textId="77777777" w:rsidR="000F32D0" w:rsidRDefault="000F32D0"/>
        <w:p w14:paraId="6D5F479B" w14:textId="77777777" w:rsidR="000F32D0" w:rsidRDefault="000F32D0">
          <w:r>
            <w:rPr>
              <w:noProof/>
              <w:lang w:eastAsia="es-ES_tradnl"/>
            </w:rPr>
            <mc:AlternateContent>
              <mc:Choice Requires="wps">
                <w:drawing>
                  <wp:anchor distT="0" distB="0" distL="182880" distR="182880" simplePos="0" relativeHeight="251660288" behindDoc="0" locked="0" layoutInCell="1" allowOverlap="1" wp14:anchorId="02432886" wp14:editId="65764344">
                    <wp:simplePos x="0" y="0"/>
                    <wp:positionH relativeFrom="margin">
                      <wp:posOffset>-114300</wp:posOffset>
                    </wp:positionH>
                    <wp:positionV relativeFrom="page">
                      <wp:posOffset>5606415</wp:posOffset>
                    </wp:positionV>
                    <wp:extent cx="5828030" cy="3923665"/>
                    <wp:effectExtent l="0" t="0" r="1270" b="635"/>
                    <wp:wrapSquare wrapText="bothSides"/>
                    <wp:docPr id="131" name="Cuadro de texto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828030" cy="39236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D7EA5C0" w14:textId="0AD9DB41" w:rsidR="00376DEF" w:rsidRPr="00484AFC" w:rsidRDefault="00E70AEB" w:rsidP="006A69BA">
                                <w:pPr>
                                  <w:pStyle w:val="Sinespaciado"/>
                                  <w:rPr>
                                    <w:lang w:val="es-ES_tradnl"/>
                                  </w:rPr>
                                </w:pPr>
                                <w:sdt>
                                  <w:sdtPr>
                                    <w:rPr>
                                      <w:lang w:val="es-ES"/>
                                    </w:rPr>
                                    <w:alias w:val="Título"/>
                                    <w:tag w:val=""/>
                                    <w:id w:val="1517319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C05038">
                                      <w:rPr>
                                        <w:lang w:val="es-ES"/>
                                      </w:rPr>
                                      <w:t xml:space="preserve">Apuntes Comunicación Multimedia. </w:t>
                                    </w:r>
                                    <w:r w:rsidR="00376DEF">
                                      <w:rPr>
                                        <w:lang w:val="es-ES"/>
                                      </w:rPr>
                                      <w:t xml:space="preserve">Bloque </w:t>
                                    </w:r>
                                    <w:r w:rsidR="00376DEF" w:rsidRPr="00FB46AB">
                                      <w:rPr>
                                        <w:lang w:val="es-ES"/>
                                      </w:rPr>
                                      <w:t>V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rStyle w:val="SubttuloCar"/>
                                    <w:sz w:val="32"/>
                                    <w:lang w:val="es-ES_tradnl" w:eastAsia="en-US"/>
                                  </w:rPr>
                                  <w:alias w:val="Subtítulo"/>
                                  <w:tag w:val=""/>
                                  <w:id w:val="-2090151685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>
                                  <w:rPr>
                                    <w:rStyle w:val="SubttuloCar"/>
                                  </w:rPr>
                                </w:sdtEndPr>
                                <w:sdtContent>
                                  <w:p w14:paraId="5EA9B108" w14:textId="72DA9FF9" w:rsidR="00376DEF" w:rsidRPr="00087AF9" w:rsidRDefault="00F40B4A" w:rsidP="00FB46AB">
                                    <w:pPr>
                                      <w:pStyle w:val="Sinespaciado"/>
                                      <w:rPr>
                                        <w:rStyle w:val="SubttuloCar"/>
                                        <w:lang w:val="es-ES_tradnl"/>
                                      </w:rPr>
                                    </w:pPr>
                                    <w:r w:rsidRPr="00F40B4A">
                                      <w:rPr>
                                        <w:rStyle w:val="SubttuloCar"/>
                                        <w:sz w:val="32"/>
                                        <w:lang w:val="es-ES_tradnl"/>
                                      </w:rPr>
                                      <w:t>TECNOLOGÍAS APLICADAS AL DESARROLLO DE CAMPAÑAS DE C</w:t>
                                    </w:r>
                                    <w:r>
                                      <w:rPr>
                                        <w:rStyle w:val="SubttuloCar"/>
                                        <w:sz w:val="32"/>
                                        <w:lang w:val="es-ES_tradnl"/>
                                      </w:rPr>
                                      <w:t>OMUNICACIÓN DIGITAL. Tema 9</w:t>
                                    </w:r>
                                  </w:p>
                                </w:sdtContent>
                              </w:sdt>
                              <w:p w14:paraId="06C1F86C" w14:textId="03BAB60B" w:rsidR="00883FEF" w:rsidRPr="00627945" w:rsidRDefault="00883FEF" w:rsidP="00883FEF">
                                <w:pPr>
                                  <w:pStyle w:val="Sinespaciado"/>
                                  <w:spacing w:before="0" w:after="0" w:line="240" w:lineRule="auto"/>
                                  <w:rPr>
                                    <w:sz w:val="16"/>
                                    <w:szCs w:val="16"/>
                                    <w:lang w:val="es-ES"/>
                                  </w:rPr>
                                </w:pPr>
                                <w:r w:rsidRPr="00627945">
                                  <w:rPr>
                                    <w:sz w:val="16"/>
                                    <w:szCs w:val="16"/>
                                    <w:lang w:val="es-ES"/>
                                  </w:rPr>
                                  <w:t>@202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es-ES"/>
                                  </w:rPr>
                                  <w:t>3</w:t>
                                </w:r>
                                <w:r w:rsidRPr="00627945">
                                  <w:rPr>
                                    <w:sz w:val="16"/>
                                    <w:szCs w:val="16"/>
                                    <w:lang w:val="es-ES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es-ES"/>
                                  </w:rPr>
                                  <w:t>Marta García Sahagún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es-ES"/>
                                  </w:rPr>
                                  <w:t xml:space="preserve"> y </w:t>
                                </w:r>
                                <w:r w:rsidRPr="00627945">
                                  <w:rPr>
                                    <w:sz w:val="16"/>
                                    <w:szCs w:val="16"/>
                                    <w:lang w:val="es-ES"/>
                                  </w:rPr>
                                  <w:t xml:space="preserve">Florencia </w:t>
                                </w:r>
                                <w:proofErr w:type="spellStart"/>
                                <w:r w:rsidRPr="00627945">
                                  <w:rPr>
                                    <w:sz w:val="16"/>
                                    <w:szCs w:val="16"/>
                                    <w:lang w:val="es-ES"/>
                                  </w:rPr>
                                  <w:t>Claes</w:t>
                                </w:r>
                                <w:proofErr w:type="spellEnd"/>
                              </w:p>
                              <w:p w14:paraId="5A63E9A0" w14:textId="77777777" w:rsidR="00883FEF" w:rsidRPr="00627945" w:rsidRDefault="00883FEF" w:rsidP="00883FEF">
                                <w:pPr>
                                  <w:pStyle w:val="Sinespaciado"/>
                                  <w:spacing w:before="0" w:after="0" w:line="240" w:lineRule="auto"/>
                                  <w:rPr>
                                    <w:sz w:val="16"/>
                                    <w:szCs w:val="16"/>
                                    <w:lang w:val="es-ES"/>
                                  </w:rPr>
                                </w:pPr>
                                <w:r w:rsidRPr="00627945">
                                  <w:rPr>
                                    <w:sz w:val="16"/>
                                    <w:szCs w:val="16"/>
                                    <w:lang w:val="es-ES"/>
                                  </w:rPr>
                                  <w:t>Algunos derechos reservados</w:t>
                                </w:r>
                              </w:p>
                              <w:p w14:paraId="46068746" w14:textId="77777777" w:rsidR="00883FEF" w:rsidRPr="00627945" w:rsidRDefault="00883FEF" w:rsidP="00883FEF">
                                <w:pPr>
                                  <w:pStyle w:val="Sinespaciado"/>
                                  <w:spacing w:before="0" w:after="0" w:line="240" w:lineRule="auto"/>
                                  <w:rPr>
                                    <w:sz w:val="16"/>
                                    <w:szCs w:val="16"/>
                                    <w:lang w:val="es-ES"/>
                                  </w:rPr>
                                </w:pPr>
                                <w:r w:rsidRPr="00627945">
                                  <w:rPr>
                                    <w:sz w:val="16"/>
                                    <w:szCs w:val="16"/>
                                    <w:lang w:val="es-ES"/>
                                  </w:rPr>
                                  <w:t xml:space="preserve">Este documento se distribuye bajo la licencia “Atribución-Compartir-Igual 4.0 Internacional” de </w:t>
                                </w:r>
                                <w:proofErr w:type="spellStart"/>
                                <w:r w:rsidRPr="00627945">
                                  <w:rPr>
                                    <w:sz w:val="16"/>
                                    <w:szCs w:val="16"/>
                                    <w:lang w:val="es-ES"/>
                                  </w:rPr>
                                  <w:t>Creative</w:t>
                                </w:r>
                                <w:proofErr w:type="spellEnd"/>
                                <w:r w:rsidRPr="00627945">
                                  <w:rPr>
                                    <w:sz w:val="16"/>
                                    <w:szCs w:val="16"/>
                                    <w:lang w:val="es-ES"/>
                                  </w:rPr>
                                  <w:t xml:space="preserve"> </w:t>
                                </w:r>
                                <w:proofErr w:type="spellStart"/>
                                <w:r w:rsidRPr="00627945">
                                  <w:rPr>
                                    <w:sz w:val="16"/>
                                    <w:szCs w:val="16"/>
                                    <w:lang w:val="es-ES"/>
                                  </w:rPr>
                                  <w:t>Commons</w:t>
                                </w:r>
                                <w:proofErr w:type="spellEnd"/>
                              </w:p>
                              <w:p w14:paraId="038074B5" w14:textId="77777777" w:rsidR="00883FEF" w:rsidRPr="00627945" w:rsidRDefault="00883FEF" w:rsidP="00883FEF">
                                <w:pPr>
                                  <w:pStyle w:val="Sinespaciado"/>
                                  <w:spacing w:before="0" w:after="0" w:line="240" w:lineRule="auto"/>
                                  <w:rPr>
                                    <w:sz w:val="16"/>
                                    <w:szCs w:val="16"/>
                                    <w:lang w:val="es-ES"/>
                                  </w:rPr>
                                </w:pPr>
                                <w:r w:rsidRPr="00627945">
                                  <w:rPr>
                                    <w:sz w:val="16"/>
                                    <w:szCs w:val="16"/>
                                    <w:lang w:val="es-ES"/>
                                  </w:rPr>
                                  <w:t>Disponible en: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es-ES"/>
                                  </w:rPr>
                                  <w:t xml:space="preserve"> </w:t>
                                </w:r>
                                <w:hyperlink r:id="rId8" w:history="1">
                                  <w:r w:rsidRPr="00627945">
                                    <w:rPr>
                                      <w:rStyle w:val="Hipervnculo"/>
                                      <w:sz w:val="16"/>
                                      <w:szCs w:val="16"/>
                                      <w:lang w:val="es-ES"/>
                                    </w:rPr>
                                    <w:t>https://creativecommons.org/licenses/by-sa/4.0/deed.es</w:t>
                                  </w:r>
                                </w:hyperlink>
                              </w:p>
                              <w:p w14:paraId="7209E2EC" w14:textId="77777777" w:rsidR="00883FEF" w:rsidRPr="00627945" w:rsidRDefault="00883FEF" w:rsidP="00883FEF">
                                <w:pPr>
                                  <w:pStyle w:val="Sinespaciado"/>
                                  <w:spacing w:before="0" w:after="0" w:line="240" w:lineRule="auto"/>
                                  <w:rPr>
                                    <w:sz w:val="16"/>
                                    <w:szCs w:val="16"/>
                                    <w:lang w:val="es-ES"/>
                                  </w:rPr>
                                </w:pPr>
                                <w:r w:rsidRPr="00627945">
                                  <w:rPr>
                                    <w:sz w:val="16"/>
                                    <w:szCs w:val="16"/>
                                    <w:lang w:val="es-ES"/>
                                  </w:rPr>
                                  <w:t>Las imágenes y vídeos pertenecen a sus autores y, salvo que se indique lo contrario, tienen (C).</w:t>
                                </w:r>
                              </w:p>
                              <w:p w14:paraId="365E998D" w14:textId="684E9EAE" w:rsidR="00376DEF" w:rsidRPr="00627945" w:rsidRDefault="00376DEF" w:rsidP="00627945">
                                <w:pPr>
                                  <w:pStyle w:val="Sinespaciado"/>
                                  <w:spacing w:before="0" w:after="0" w:line="240" w:lineRule="auto"/>
                                  <w:rPr>
                                    <w:sz w:val="16"/>
                                    <w:szCs w:val="16"/>
                                    <w:lang w:val="es-ES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2432886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31" o:spid="_x0000_s1026" type="#_x0000_t202" style="position:absolute;left:0;text-align:left;margin-left:-9pt;margin-top:441.45pt;width:458.9pt;height:308.95pt;z-index:251660288;visibility:visible;mso-wrap-style:square;mso-width-percent:0;mso-height-percent:0;mso-wrap-distance-left:14.4pt;mso-wrap-distance-top:0;mso-wrap-distance-right:14.4pt;mso-wrap-distance-bottom:0;mso-position-horizontal:absolute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" filled="f" stroked="f" strokeweight=".5pt">
                    <v:textbox inset="0,0,0,0">
                      <w:txbxContent>
                        <w:p w14:paraId="5D7EA5C0" w14:textId="0AD9DB41" w:rsidR="00376DEF" w:rsidRPr="00484AFC" w:rsidRDefault="00E70AEB" w:rsidP="006A69BA">
                          <w:pPr>
                            <w:pStyle w:val="Sinespaciado"/>
                            <w:rPr>
                              <w:lang w:val="es-ES_tradnl"/>
                            </w:rPr>
                          </w:pPr>
                          <w:sdt>
                            <w:sdtPr>
                              <w:rPr>
                                <w:lang w:val="es-ES"/>
                              </w:rPr>
                              <w:alias w:val="Título"/>
                              <w:tag w:val=""/>
                              <w:id w:val="1517319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C05038">
                                <w:rPr>
                                  <w:lang w:val="es-ES"/>
                                </w:rPr>
                                <w:t xml:space="preserve">Apuntes Comunicación Multimedia. </w:t>
                              </w:r>
                              <w:r w:rsidR="00376DEF">
                                <w:rPr>
                                  <w:lang w:val="es-ES"/>
                                </w:rPr>
                                <w:t xml:space="preserve">Bloque </w:t>
                              </w:r>
                              <w:r w:rsidR="00376DEF" w:rsidRPr="00FB46AB">
                                <w:rPr>
                                  <w:lang w:val="es-ES"/>
                                </w:rPr>
                                <w:t>V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rStyle w:val="SubttuloCar"/>
                              <w:sz w:val="32"/>
                              <w:lang w:val="es-ES_tradnl" w:eastAsia="en-US"/>
                            </w:rPr>
                            <w:alias w:val="Subtítulo"/>
                            <w:tag w:val=""/>
                            <w:id w:val="-2090151685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>
                            <w:rPr>
                              <w:rStyle w:val="SubttuloCar"/>
                            </w:rPr>
                          </w:sdtEndPr>
                          <w:sdtContent>
                            <w:p w14:paraId="5EA9B108" w14:textId="72DA9FF9" w:rsidR="00376DEF" w:rsidRPr="00087AF9" w:rsidRDefault="00F40B4A" w:rsidP="00FB46AB">
                              <w:pPr>
                                <w:pStyle w:val="Sinespaciado"/>
                                <w:rPr>
                                  <w:rStyle w:val="SubttuloCar"/>
                                  <w:lang w:val="es-ES_tradnl"/>
                                </w:rPr>
                              </w:pPr>
                              <w:r w:rsidRPr="00F40B4A">
                                <w:rPr>
                                  <w:rStyle w:val="SubttuloCar"/>
                                  <w:sz w:val="32"/>
                                  <w:lang w:val="es-ES_tradnl"/>
                                </w:rPr>
                                <w:t>TECNOLOGÍAS APLICADAS AL DESARROLLO DE CAMPAÑAS DE C</w:t>
                              </w:r>
                              <w:r>
                                <w:rPr>
                                  <w:rStyle w:val="SubttuloCar"/>
                                  <w:sz w:val="32"/>
                                  <w:lang w:val="es-ES_tradnl"/>
                                </w:rPr>
                                <w:t>OMUNICACIÓN DIGITAL. Tema 9</w:t>
                              </w:r>
                            </w:p>
                          </w:sdtContent>
                        </w:sdt>
                        <w:p w14:paraId="06C1F86C" w14:textId="03BAB60B" w:rsidR="00883FEF" w:rsidRPr="00627945" w:rsidRDefault="00883FEF" w:rsidP="00883FEF">
                          <w:pPr>
                            <w:pStyle w:val="Sinespaciado"/>
                            <w:spacing w:before="0" w:after="0" w:line="240" w:lineRule="auto"/>
                            <w:rPr>
                              <w:sz w:val="16"/>
                              <w:szCs w:val="16"/>
                              <w:lang w:val="es-ES"/>
                            </w:rPr>
                          </w:pPr>
                          <w:r w:rsidRPr="00627945">
                            <w:rPr>
                              <w:sz w:val="16"/>
                              <w:szCs w:val="16"/>
                              <w:lang w:val="es-ES"/>
                            </w:rPr>
                            <w:t>@202</w:t>
                          </w:r>
                          <w:r>
                            <w:rPr>
                              <w:sz w:val="16"/>
                              <w:szCs w:val="16"/>
                              <w:lang w:val="es-ES"/>
                            </w:rPr>
                            <w:t>3</w:t>
                          </w:r>
                          <w:r w:rsidRPr="00627945">
                            <w:rPr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  <w:lang w:val="es-ES"/>
                            </w:rPr>
                            <w:t>Marta García Sahagún</w:t>
                          </w:r>
                          <w:r>
                            <w:rPr>
                              <w:sz w:val="16"/>
                              <w:szCs w:val="16"/>
                              <w:lang w:val="es-ES"/>
                            </w:rPr>
                            <w:t xml:space="preserve"> y </w:t>
                          </w:r>
                          <w:r w:rsidRPr="00627945">
                            <w:rPr>
                              <w:sz w:val="16"/>
                              <w:szCs w:val="16"/>
                              <w:lang w:val="es-ES"/>
                            </w:rPr>
                            <w:t xml:space="preserve">Florencia </w:t>
                          </w:r>
                          <w:proofErr w:type="spellStart"/>
                          <w:r w:rsidRPr="00627945">
                            <w:rPr>
                              <w:sz w:val="16"/>
                              <w:szCs w:val="16"/>
                              <w:lang w:val="es-ES"/>
                            </w:rPr>
                            <w:t>Claes</w:t>
                          </w:r>
                          <w:proofErr w:type="spellEnd"/>
                        </w:p>
                        <w:p w14:paraId="5A63E9A0" w14:textId="77777777" w:rsidR="00883FEF" w:rsidRPr="00627945" w:rsidRDefault="00883FEF" w:rsidP="00883FEF">
                          <w:pPr>
                            <w:pStyle w:val="Sinespaciado"/>
                            <w:spacing w:before="0" w:after="0" w:line="240" w:lineRule="auto"/>
                            <w:rPr>
                              <w:sz w:val="16"/>
                              <w:szCs w:val="16"/>
                              <w:lang w:val="es-ES"/>
                            </w:rPr>
                          </w:pPr>
                          <w:r w:rsidRPr="00627945">
                            <w:rPr>
                              <w:sz w:val="16"/>
                              <w:szCs w:val="16"/>
                              <w:lang w:val="es-ES"/>
                            </w:rPr>
                            <w:t>Algunos derechos reservados</w:t>
                          </w:r>
                        </w:p>
                        <w:p w14:paraId="46068746" w14:textId="77777777" w:rsidR="00883FEF" w:rsidRPr="00627945" w:rsidRDefault="00883FEF" w:rsidP="00883FEF">
                          <w:pPr>
                            <w:pStyle w:val="Sinespaciado"/>
                            <w:spacing w:before="0" w:after="0" w:line="240" w:lineRule="auto"/>
                            <w:rPr>
                              <w:sz w:val="16"/>
                              <w:szCs w:val="16"/>
                              <w:lang w:val="es-ES"/>
                            </w:rPr>
                          </w:pPr>
                          <w:r w:rsidRPr="00627945">
                            <w:rPr>
                              <w:sz w:val="16"/>
                              <w:szCs w:val="16"/>
                              <w:lang w:val="es-ES"/>
                            </w:rPr>
                            <w:t xml:space="preserve">Este documento se distribuye bajo la licencia “Atribución-Compartir-Igual 4.0 Internacional” de </w:t>
                          </w:r>
                          <w:proofErr w:type="spellStart"/>
                          <w:r w:rsidRPr="00627945">
                            <w:rPr>
                              <w:sz w:val="16"/>
                              <w:szCs w:val="16"/>
                              <w:lang w:val="es-ES"/>
                            </w:rPr>
                            <w:t>Creative</w:t>
                          </w:r>
                          <w:proofErr w:type="spellEnd"/>
                          <w:r w:rsidRPr="00627945">
                            <w:rPr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proofErr w:type="spellStart"/>
                          <w:r w:rsidRPr="00627945">
                            <w:rPr>
                              <w:sz w:val="16"/>
                              <w:szCs w:val="16"/>
                              <w:lang w:val="es-ES"/>
                            </w:rPr>
                            <w:t>Commons</w:t>
                          </w:r>
                          <w:proofErr w:type="spellEnd"/>
                        </w:p>
                        <w:p w14:paraId="038074B5" w14:textId="77777777" w:rsidR="00883FEF" w:rsidRPr="00627945" w:rsidRDefault="00883FEF" w:rsidP="00883FEF">
                          <w:pPr>
                            <w:pStyle w:val="Sinespaciado"/>
                            <w:spacing w:before="0" w:after="0" w:line="240" w:lineRule="auto"/>
                            <w:rPr>
                              <w:sz w:val="16"/>
                              <w:szCs w:val="16"/>
                              <w:lang w:val="es-ES"/>
                            </w:rPr>
                          </w:pPr>
                          <w:r w:rsidRPr="00627945">
                            <w:rPr>
                              <w:sz w:val="16"/>
                              <w:szCs w:val="16"/>
                              <w:lang w:val="es-ES"/>
                            </w:rPr>
                            <w:t>Disponible en:</w:t>
                          </w:r>
                          <w:r>
                            <w:rPr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hyperlink r:id="rId9" w:history="1">
                            <w:r w:rsidRPr="00627945">
                              <w:rPr>
                                <w:rStyle w:val="Hipervnculo"/>
                                <w:sz w:val="16"/>
                                <w:szCs w:val="16"/>
                                <w:lang w:val="es-ES"/>
                              </w:rPr>
                              <w:t>https://creativecommons.org/licenses/by-sa/4.0/deed.es</w:t>
                            </w:r>
                          </w:hyperlink>
                        </w:p>
                        <w:p w14:paraId="7209E2EC" w14:textId="77777777" w:rsidR="00883FEF" w:rsidRPr="00627945" w:rsidRDefault="00883FEF" w:rsidP="00883FEF">
                          <w:pPr>
                            <w:pStyle w:val="Sinespaciado"/>
                            <w:spacing w:before="0" w:after="0" w:line="240" w:lineRule="auto"/>
                            <w:rPr>
                              <w:sz w:val="16"/>
                              <w:szCs w:val="16"/>
                              <w:lang w:val="es-ES"/>
                            </w:rPr>
                          </w:pPr>
                          <w:r w:rsidRPr="00627945">
                            <w:rPr>
                              <w:sz w:val="16"/>
                              <w:szCs w:val="16"/>
                              <w:lang w:val="es-ES"/>
                            </w:rPr>
                            <w:t>Las imágenes y vídeos pertenecen a sus autores y, salvo que se indique lo contrario, tienen (C).</w:t>
                          </w:r>
                        </w:p>
                        <w:p w14:paraId="365E998D" w14:textId="684E9EAE" w:rsidR="00376DEF" w:rsidRPr="00627945" w:rsidRDefault="00376DEF" w:rsidP="00627945">
                          <w:pPr>
                            <w:pStyle w:val="Sinespaciado"/>
                            <w:spacing w:before="0" w:after="0" w:line="240" w:lineRule="auto"/>
                            <w:rPr>
                              <w:sz w:val="16"/>
                              <w:szCs w:val="16"/>
                              <w:lang w:val="es-ES"/>
                            </w:rPr>
                          </w:pP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>
            <w:br w:type="page"/>
          </w:r>
        </w:p>
      </w:sdtContent>
    </w:sdt>
    <w:p w14:paraId="7B4B03C9" w14:textId="77777777" w:rsidR="000F32D0" w:rsidRDefault="000F32D0"/>
    <w:p w14:paraId="07DD273D" w14:textId="77777777" w:rsidR="005A48E5" w:rsidRPr="00F40B4A" w:rsidRDefault="005A48E5">
      <w:pPr>
        <w:rPr>
          <w:rStyle w:val="Referenciaintensa"/>
          <w:sz w:val="28"/>
        </w:rPr>
      </w:pPr>
      <w:r w:rsidRPr="00F40B4A">
        <w:rPr>
          <w:rStyle w:val="Referenciaintensa"/>
          <w:sz w:val="28"/>
        </w:rPr>
        <w:t>Tabla de contenido</w:t>
      </w:r>
    </w:p>
    <w:p w14:paraId="14085D9A" w14:textId="77777777" w:rsidR="00F40B4A" w:rsidRPr="00F40B4A" w:rsidRDefault="00F40B4A" w:rsidP="00F40B4A">
      <w:pPr>
        <w:rPr>
          <w:sz w:val="24"/>
        </w:rPr>
      </w:pPr>
      <w:r w:rsidRPr="00F40B4A">
        <w:rPr>
          <w:b/>
          <w:sz w:val="24"/>
        </w:rPr>
        <w:t>Tema 9.</w:t>
      </w:r>
      <w:r w:rsidRPr="00F40B4A">
        <w:rPr>
          <w:sz w:val="24"/>
        </w:rPr>
        <w:t xml:space="preserve"> Sistemas, herramientas, aplicaciones y servicios</w:t>
      </w:r>
    </w:p>
    <w:p w14:paraId="1FFB9751" w14:textId="475C405D" w:rsidR="00F40B4A" w:rsidRPr="00F40B4A" w:rsidRDefault="00F40B4A" w:rsidP="005B6215">
      <w:pPr>
        <w:pStyle w:val="Prrafodelista"/>
        <w:numPr>
          <w:ilvl w:val="0"/>
          <w:numId w:val="2"/>
        </w:numPr>
        <w:rPr>
          <w:sz w:val="24"/>
        </w:rPr>
      </w:pPr>
      <w:r w:rsidRPr="00F40B4A">
        <w:rPr>
          <w:sz w:val="24"/>
        </w:rPr>
        <w:t>Aplicación de servicios web para el desarrollo de acciones y campañas de comunicación digital</w:t>
      </w:r>
    </w:p>
    <w:p w14:paraId="6EA68AE5" w14:textId="17EF5662" w:rsidR="00D07ABC" w:rsidRPr="004F4FDC" w:rsidRDefault="00F40B4A" w:rsidP="005A2A83">
      <w:pPr>
        <w:rPr>
          <w:b/>
          <w:sz w:val="24"/>
        </w:rPr>
      </w:pPr>
      <w:r w:rsidRPr="005A2A83">
        <w:rPr>
          <w:b/>
          <w:sz w:val="24"/>
        </w:rPr>
        <w:t xml:space="preserve">Recomendaciones para elaborar un </w:t>
      </w:r>
      <w:r w:rsidRPr="004F4FDC">
        <w:rPr>
          <w:b/>
          <w:sz w:val="24"/>
        </w:rPr>
        <w:t>podcast</w:t>
      </w:r>
    </w:p>
    <w:p w14:paraId="2E23B18A" w14:textId="2CA108C2" w:rsidR="00F40B4A" w:rsidRPr="005A2A83" w:rsidRDefault="00F40B4A" w:rsidP="005A2A83">
      <w:pPr>
        <w:rPr>
          <w:b/>
          <w:i/>
          <w:sz w:val="24"/>
        </w:rPr>
      </w:pPr>
      <w:r w:rsidRPr="005A2A83">
        <w:rPr>
          <w:b/>
          <w:sz w:val="24"/>
        </w:rPr>
        <w:t xml:space="preserve">Recomendaciones para elaborar un </w:t>
      </w:r>
      <w:proofErr w:type="spellStart"/>
      <w:r w:rsidRPr="005A2A83">
        <w:rPr>
          <w:b/>
          <w:i/>
          <w:sz w:val="24"/>
        </w:rPr>
        <w:t>streaming</w:t>
      </w:r>
      <w:proofErr w:type="spellEnd"/>
    </w:p>
    <w:p w14:paraId="53D1BD2D" w14:textId="30533D71" w:rsidR="00F40B4A" w:rsidRPr="005A2A83" w:rsidRDefault="00F40B4A" w:rsidP="005A2A83">
      <w:pPr>
        <w:rPr>
          <w:b/>
          <w:sz w:val="24"/>
        </w:rPr>
      </w:pPr>
      <w:r w:rsidRPr="005A2A83">
        <w:rPr>
          <w:b/>
          <w:sz w:val="24"/>
        </w:rPr>
        <w:t>Publicidad en redes sociales</w:t>
      </w:r>
    </w:p>
    <w:p w14:paraId="08291F43" w14:textId="77777777" w:rsidR="00F40B4A" w:rsidRPr="00F40B4A" w:rsidRDefault="00F40B4A">
      <w:pPr>
        <w:rPr>
          <w:sz w:val="24"/>
        </w:rPr>
      </w:pPr>
    </w:p>
    <w:p w14:paraId="062B65D6" w14:textId="77777777" w:rsidR="000225A8" w:rsidRDefault="000225A8">
      <w:r>
        <w:br w:type="page"/>
      </w:r>
    </w:p>
    <w:p w14:paraId="18553FE2" w14:textId="2E94B4B8" w:rsidR="000F3F1D" w:rsidRPr="00087AF9" w:rsidRDefault="00F40B4A" w:rsidP="00087AF9">
      <w:pPr>
        <w:pStyle w:val="Ttulo1"/>
      </w:pPr>
      <w:r>
        <w:lastRenderedPageBreak/>
        <w:t>Sistemas, herramientas, aplicaciones y servicios</w:t>
      </w:r>
    </w:p>
    <w:p w14:paraId="0B901665" w14:textId="601960E0" w:rsidR="00F40B4A" w:rsidRDefault="00F40B4A" w:rsidP="0064658A">
      <w:pPr>
        <w:pStyle w:val="Ttulo3"/>
        <w:rPr>
          <w:rFonts w:ascii="Gill Sans MT" w:hAnsi="Gill Sans MT"/>
          <w:b w:val="0"/>
          <w:bCs w:val="0"/>
          <w:color w:val="CB1B16"/>
          <w:sz w:val="32"/>
          <w:szCs w:val="26"/>
          <w:lang w:val="es-ES_tradnl"/>
        </w:rPr>
      </w:pPr>
      <w:bookmarkStart w:id="0" w:name="_Toc100824833"/>
      <w:r w:rsidRPr="00F40B4A">
        <w:rPr>
          <w:rFonts w:ascii="Gill Sans MT" w:hAnsi="Gill Sans MT"/>
          <w:b w:val="0"/>
          <w:bCs w:val="0"/>
          <w:color w:val="CB1B16"/>
          <w:sz w:val="32"/>
          <w:szCs w:val="26"/>
          <w:lang w:val="es-ES_tradnl"/>
        </w:rPr>
        <w:t>Aplicación de servicios web para el desarrollo de acciones y campañas de comunicación digital</w:t>
      </w:r>
    </w:p>
    <w:bookmarkEnd w:id="0"/>
    <w:p w14:paraId="724CA92E" w14:textId="64A3C9D3" w:rsidR="0064658A" w:rsidRPr="00D44701" w:rsidRDefault="00F40B4A" w:rsidP="0064658A">
      <w:pPr>
        <w:pStyle w:val="Ttulo3"/>
        <w:rPr>
          <w:sz w:val="28"/>
        </w:rPr>
      </w:pPr>
      <w:r w:rsidRPr="00D44701">
        <w:rPr>
          <w:sz w:val="28"/>
        </w:rPr>
        <w:t>Interacciones con el cliente/medios</w:t>
      </w:r>
    </w:p>
    <w:p w14:paraId="3B42115B" w14:textId="77777777" w:rsidR="00BB37BC" w:rsidRPr="00D44701" w:rsidRDefault="00981B7C" w:rsidP="005B6215">
      <w:pPr>
        <w:pStyle w:val="Prrafodelista"/>
        <w:numPr>
          <w:ilvl w:val="0"/>
          <w:numId w:val="1"/>
        </w:numPr>
        <w:rPr>
          <w:sz w:val="24"/>
        </w:rPr>
      </w:pPr>
      <w:r w:rsidRPr="00D44701">
        <w:rPr>
          <w:b/>
          <w:bCs/>
          <w:sz w:val="24"/>
        </w:rPr>
        <w:t xml:space="preserve">Pagados: publicidad </w:t>
      </w:r>
      <w:r w:rsidRPr="00D44701">
        <w:rPr>
          <w:sz w:val="24"/>
        </w:rPr>
        <w:t xml:space="preserve">y promoción que la empresa </w:t>
      </w:r>
      <w:r w:rsidRPr="00D44701">
        <w:rPr>
          <w:b/>
          <w:bCs/>
          <w:sz w:val="24"/>
        </w:rPr>
        <w:t>contrata</w:t>
      </w:r>
      <w:r w:rsidRPr="00D44701">
        <w:rPr>
          <w:sz w:val="24"/>
        </w:rPr>
        <w:t>.</w:t>
      </w:r>
    </w:p>
    <w:p w14:paraId="70A099A3" w14:textId="77777777" w:rsidR="00BB37BC" w:rsidRPr="00D44701" w:rsidRDefault="00981B7C" w:rsidP="005B6215">
      <w:pPr>
        <w:pStyle w:val="Prrafodelista"/>
        <w:numPr>
          <w:ilvl w:val="0"/>
          <w:numId w:val="1"/>
        </w:numPr>
        <w:rPr>
          <w:sz w:val="24"/>
        </w:rPr>
      </w:pPr>
      <w:r w:rsidRPr="00D44701">
        <w:rPr>
          <w:b/>
          <w:bCs/>
          <w:sz w:val="24"/>
        </w:rPr>
        <w:t>Propios: activos que su empresa controla y puede utilizar para promocionar</w:t>
      </w:r>
      <w:r w:rsidRPr="00D44701">
        <w:rPr>
          <w:sz w:val="24"/>
        </w:rPr>
        <w:t xml:space="preserve"> su marca. Por ejemplo: la flota de camiones de Coca-Cola son utilizados por la marca como medios de comunicación.</w:t>
      </w:r>
    </w:p>
    <w:p w14:paraId="5C32EA4A" w14:textId="77777777" w:rsidR="00BB37BC" w:rsidRPr="00D44701" w:rsidRDefault="00981B7C" w:rsidP="005B6215">
      <w:pPr>
        <w:pStyle w:val="Prrafodelista"/>
        <w:numPr>
          <w:ilvl w:val="0"/>
          <w:numId w:val="1"/>
        </w:numPr>
        <w:rPr>
          <w:sz w:val="24"/>
        </w:rPr>
      </w:pPr>
      <w:r w:rsidRPr="00D44701">
        <w:rPr>
          <w:b/>
          <w:bCs/>
          <w:sz w:val="24"/>
        </w:rPr>
        <w:t xml:space="preserve">Compartidos: áreas que la empresa no controla directamente, pero donde su marca se puede exhibir </w:t>
      </w:r>
      <w:r w:rsidRPr="00D44701">
        <w:rPr>
          <w:sz w:val="24"/>
        </w:rPr>
        <w:t xml:space="preserve">y promocionar, como el punto de venta. Por ejemplo: el uso de Coca-Cola en los restaurantes </w:t>
      </w:r>
      <w:proofErr w:type="spellStart"/>
      <w:r w:rsidRPr="00D44701">
        <w:rPr>
          <w:sz w:val="24"/>
        </w:rPr>
        <w:t>McDonalds</w:t>
      </w:r>
      <w:proofErr w:type="spellEnd"/>
      <w:r w:rsidRPr="00D44701">
        <w:rPr>
          <w:sz w:val="24"/>
        </w:rPr>
        <w:t>.</w:t>
      </w:r>
    </w:p>
    <w:p w14:paraId="2852FE43" w14:textId="77777777" w:rsidR="00BB37BC" w:rsidRPr="00D44701" w:rsidRDefault="00981B7C" w:rsidP="005B6215">
      <w:pPr>
        <w:pStyle w:val="Prrafodelista"/>
        <w:numPr>
          <w:ilvl w:val="0"/>
          <w:numId w:val="1"/>
        </w:numPr>
        <w:rPr>
          <w:sz w:val="24"/>
        </w:rPr>
      </w:pPr>
      <w:r w:rsidRPr="00D44701">
        <w:rPr>
          <w:b/>
          <w:bCs/>
          <w:sz w:val="24"/>
        </w:rPr>
        <w:t xml:space="preserve">Ganados: calificaciones, comentarios </w:t>
      </w:r>
      <w:r w:rsidRPr="00D44701">
        <w:rPr>
          <w:sz w:val="24"/>
        </w:rPr>
        <w:t xml:space="preserve">y medios de </w:t>
      </w:r>
      <w:r w:rsidRPr="00D44701">
        <w:rPr>
          <w:b/>
          <w:bCs/>
          <w:sz w:val="24"/>
        </w:rPr>
        <w:t>interacción social</w:t>
      </w:r>
      <w:r w:rsidRPr="00D44701">
        <w:rPr>
          <w:sz w:val="24"/>
        </w:rPr>
        <w:t>.</w:t>
      </w:r>
    </w:p>
    <w:p w14:paraId="19C0EC9A" w14:textId="77777777" w:rsidR="0064658A" w:rsidRDefault="0064658A" w:rsidP="0064658A"/>
    <w:p w14:paraId="6BAE7958" w14:textId="5673CD46" w:rsidR="00D44701" w:rsidRPr="00D44701" w:rsidRDefault="00D44701" w:rsidP="0064658A">
      <w:pPr>
        <w:rPr>
          <w:b/>
        </w:rPr>
      </w:pPr>
      <w:proofErr w:type="spellStart"/>
      <w:r w:rsidRPr="00D44701">
        <w:rPr>
          <w:b/>
          <w:sz w:val="28"/>
        </w:rPr>
        <w:t>Inbound</w:t>
      </w:r>
      <w:proofErr w:type="spellEnd"/>
      <w:r w:rsidRPr="00D44701">
        <w:rPr>
          <w:b/>
          <w:sz w:val="28"/>
        </w:rPr>
        <w:t xml:space="preserve"> Marketing</w:t>
      </w:r>
    </w:p>
    <w:p w14:paraId="473F9E3A" w14:textId="77777777" w:rsidR="00BB37BC" w:rsidRPr="00D44701" w:rsidRDefault="00981B7C" w:rsidP="005B6215">
      <w:pPr>
        <w:numPr>
          <w:ilvl w:val="0"/>
          <w:numId w:val="3"/>
        </w:numPr>
        <w:rPr>
          <w:sz w:val="24"/>
        </w:rPr>
      </w:pPr>
      <w:r w:rsidRPr="00D44701">
        <w:rPr>
          <w:sz w:val="24"/>
          <w:lang w:val="es-ES"/>
        </w:rPr>
        <w:t xml:space="preserve">Se basa en que </w:t>
      </w:r>
      <w:r w:rsidRPr="00D44701">
        <w:rPr>
          <w:b/>
          <w:bCs/>
          <w:sz w:val="24"/>
          <w:lang w:val="es-ES"/>
        </w:rPr>
        <w:t>el usuario encuentre a la marca, y no al revés</w:t>
      </w:r>
      <w:r w:rsidRPr="00D44701">
        <w:rPr>
          <w:sz w:val="24"/>
          <w:lang w:val="es-ES"/>
        </w:rPr>
        <w:t>. El usuario es quien nos encuentra, sin buscarle ni interrumpirle en su rutina diaria.</w:t>
      </w:r>
    </w:p>
    <w:p w14:paraId="6EA5F015" w14:textId="77777777" w:rsidR="00BB37BC" w:rsidRPr="00D44701" w:rsidRDefault="00981B7C" w:rsidP="005B6215">
      <w:pPr>
        <w:numPr>
          <w:ilvl w:val="0"/>
          <w:numId w:val="3"/>
        </w:numPr>
        <w:rPr>
          <w:sz w:val="24"/>
        </w:rPr>
      </w:pPr>
      <w:r w:rsidRPr="00D44701">
        <w:rPr>
          <w:sz w:val="24"/>
          <w:lang w:val="es-ES"/>
        </w:rPr>
        <w:t xml:space="preserve">Intenta conseguir el </w:t>
      </w:r>
      <w:r w:rsidRPr="00D44701">
        <w:rPr>
          <w:b/>
          <w:bCs/>
          <w:sz w:val="24"/>
          <w:lang w:val="es-ES"/>
        </w:rPr>
        <w:t>menor coste de adquisición de usuario.</w:t>
      </w:r>
    </w:p>
    <w:p w14:paraId="6EF84DBD" w14:textId="77777777" w:rsidR="00BB37BC" w:rsidRPr="00D44701" w:rsidRDefault="00981B7C" w:rsidP="005B6215">
      <w:pPr>
        <w:numPr>
          <w:ilvl w:val="0"/>
          <w:numId w:val="3"/>
        </w:numPr>
        <w:rPr>
          <w:sz w:val="24"/>
        </w:rPr>
      </w:pPr>
      <w:r w:rsidRPr="00D44701">
        <w:rPr>
          <w:sz w:val="24"/>
          <w:lang w:val="es-ES"/>
        </w:rPr>
        <w:t xml:space="preserve">Pretende </w:t>
      </w:r>
      <w:r w:rsidRPr="00D44701">
        <w:rPr>
          <w:b/>
          <w:bCs/>
          <w:sz w:val="24"/>
          <w:lang w:val="es-ES"/>
        </w:rPr>
        <w:t>conocer al usuario</w:t>
      </w:r>
      <w:r w:rsidRPr="00D44701">
        <w:rPr>
          <w:sz w:val="24"/>
          <w:lang w:val="es-ES"/>
        </w:rPr>
        <w:t xml:space="preserve">, darle </w:t>
      </w:r>
      <w:r w:rsidRPr="00D44701">
        <w:rPr>
          <w:b/>
          <w:bCs/>
          <w:sz w:val="24"/>
          <w:lang w:val="es-ES"/>
        </w:rPr>
        <w:t xml:space="preserve">contenido relevante </w:t>
      </w:r>
      <w:r w:rsidRPr="00D44701">
        <w:rPr>
          <w:sz w:val="24"/>
          <w:lang w:val="es-ES"/>
        </w:rPr>
        <w:t xml:space="preserve">para este y </w:t>
      </w:r>
      <w:r w:rsidRPr="00D44701">
        <w:rPr>
          <w:b/>
          <w:bCs/>
          <w:sz w:val="24"/>
          <w:lang w:val="es-ES"/>
        </w:rPr>
        <w:t xml:space="preserve">convertirlo en un </w:t>
      </w:r>
      <w:r w:rsidRPr="00D44701">
        <w:rPr>
          <w:b/>
          <w:bCs/>
          <w:i/>
          <w:iCs/>
          <w:sz w:val="24"/>
          <w:lang w:val="es-ES"/>
        </w:rPr>
        <w:t>lead</w:t>
      </w:r>
      <w:r w:rsidRPr="00D44701">
        <w:rPr>
          <w:b/>
          <w:bCs/>
          <w:sz w:val="24"/>
          <w:lang w:val="es-ES"/>
        </w:rPr>
        <w:t xml:space="preserve"> de calidad.</w:t>
      </w:r>
    </w:p>
    <w:p w14:paraId="46CB2C18" w14:textId="77777777" w:rsidR="00BB37BC" w:rsidRPr="00D44701" w:rsidRDefault="00981B7C" w:rsidP="005B6215">
      <w:pPr>
        <w:numPr>
          <w:ilvl w:val="0"/>
          <w:numId w:val="3"/>
        </w:numPr>
        <w:rPr>
          <w:sz w:val="24"/>
        </w:rPr>
      </w:pPr>
      <w:r w:rsidRPr="00D44701">
        <w:rPr>
          <w:sz w:val="24"/>
          <w:lang w:val="es-ES"/>
        </w:rPr>
        <w:t xml:space="preserve">Funciona en el </w:t>
      </w:r>
      <w:r w:rsidRPr="00D44701">
        <w:rPr>
          <w:b/>
          <w:bCs/>
          <w:sz w:val="24"/>
          <w:lang w:val="es-ES"/>
        </w:rPr>
        <w:t>medio-largo plazo.</w:t>
      </w:r>
    </w:p>
    <w:p w14:paraId="7B6765DD" w14:textId="77777777" w:rsidR="00BB37BC" w:rsidRPr="00D44701" w:rsidRDefault="00981B7C" w:rsidP="005B6215">
      <w:pPr>
        <w:numPr>
          <w:ilvl w:val="0"/>
          <w:numId w:val="3"/>
        </w:numPr>
        <w:rPr>
          <w:sz w:val="24"/>
        </w:rPr>
      </w:pPr>
      <w:r w:rsidRPr="00D44701">
        <w:rPr>
          <w:sz w:val="24"/>
          <w:lang w:val="es-ES"/>
        </w:rPr>
        <w:t xml:space="preserve">La clave es el </w:t>
      </w:r>
      <w:r w:rsidRPr="00D44701">
        <w:rPr>
          <w:b/>
          <w:bCs/>
          <w:sz w:val="24"/>
          <w:lang w:val="es-ES"/>
        </w:rPr>
        <w:t xml:space="preserve">contenido y </w:t>
      </w:r>
      <w:r w:rsidRPr="00D44701">
        <w:rPr>
          <w:sz w:val="24"/>
          <w:lang w:val="es-ES"/>
        </w:rPr>
        <w:t xml:space="preserve">la identificación de las </w:t>
      </w:r>
      <w:proofErr w:type="spellStart"/>
      <w:r w:rsidRPr="00D44701">
        <w:rPr>
          <w:b/>
          <w:bCs/>
          <w:i/>
          <w:iCs/>
          <w:sz w:val="24"/>
          <w:lang w:val="es-ES"/>
        </w:rPr>
        <w:t>buyers</w:t>
      </w:r>
      <w:proofErr w:type="spellEnd"/>
      <w:r w:rsidRPr="00D44701">
        <w:rPr>
          <w:b/>
          <w:bCs/>
          <w:i/>
          <w:iCs/>
          <w:sz w:val="24"/>
          <w:lang w:val="es-ES"/>
        </w:rPr>
        <w:t xml:space="preserve"> personas</w:t>
      </w:r>
      <w:r w:rsidRPr="00D44701">
        <w:rPr>
          <w:b/>
          <w:bCs/>
          <w:sz w:val="24"/>
          <w:lang w:val="es-ES"/>
        </w:rPr>
        <w:t>.</w:t>
      </w:r>
    </w:p>
    <w:p w14:paraId="6EE6A107" w14:textId="77777777" w:rsidR="00D44701" w:rsidRDefault="00D44701" w:rsidP="00D44701">
      <w:pPr>
        <w:rPr>
          <w:b/>
          <w:bCs/>
          <w:sz w:val="24"/>
          <w:lang w:val="es-ES"/>
        </w:rPr>
      </w:pPr>
    </w:p>
    <w:p w14:paraId="20BC8ADF" w14:textId="17BFBBF8" w:rsidR="00D44701" w:rsidRPr="00D44701" w:rsidRDefault="00D44701" w:rsidP="00D44701">
      <w:pPr>
        <w:rPr>
          <w:sz w:val="24"/>
        </w:rPr>
      </w:pPr>
      <w:r w:rsidRPr="00D44701">
        <w:rPr>
          <w:noProof/>
          <w:sz w:val="24"/>
          <w:lang w:eastAsia="es-ES_tradnl"/>
        </w:rPr>
        <w:lastRenderedPageBreak/>
        <w:drawing>
          <wp:inline distT="0" distB="0" distL="0" distR="0" wp14:anchorId="319AE42C" wp14:editId="1B2D1121">
            <wp:extent cx="6184900" cy="2722245"/>
            <wp:effectExtent l="0" t="0" r="1270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746C7" w14:textId="11BBA41A" w:rsidR="00EC0787" w:rsidRPr="00D44701" w:rsidRDefault="00EC0787" w:rsidP="0064658A">
      <w:pPr>
        <w:rPr>
          <w:sz w:val="24"/>
        </w:rPr>
      </w:pPr>
    </w:p>
    <w:p w14:paraId="35023A00" w14:textId="77777777" w:rsidR="00BB37BC" w:rsidRPr="00D44701" w:rsidRDefault="00981B7C" w:rsidP="005B6215">
      <w:pPr>
        <w:numPr>
          <w:ilvl w:val="0"/>
          <w:numId w:val="4"/>
        </w:numPr>
        <w:rPr>
          <w:sz w:val="24"/>
        </w:rPr>
      </w:pPr>
      <w:r w:rsidRPr="00D44701">
        <w:rPr>
          <w:sz w:val="24"/>
          <w:lang w:val="es-ES"/>
        </w:rPr>
        <w:t xml:space="preserve">Herramientas para </w:t>
      </w:r>
      <w:r w:rsidRPr="00D44701">
        <w:rPr>
          <w:b/>
          <w:bCs/>
          <w:sz w:val="24"/>
          <w:lang w:val="es-ES"/>
        </w:rPr>
        <w:t>atraer</w:t>
      </w:r>
      <w:r w:rsidRPr="00D44701">
        <w:rPr>
          <w:sz w:val="24"/>
          <w:lang w:val="es-ES"/>
        </w:rPr>
        <w:t xml:space="preserve"> </w:t>
      </w:r>
      <w:r w:rsidRPr="00D44701">
        <w:rPr>
          <w:b/>
          <w:bCs/>
          <w:sz w:val="24"/>
          <w:lang w:val="es-ES"/>
        </w:rPr>
        <w:t>usuarios</w:t>
      </w:r>
      <w:r w:rsidRPr="00D44701">
        <w:rPr>
          <w:sz w:val="24"/>
          <w:lang w:val="es-ES"/>
        </w:rPr>
        <w:t>:</w:t>
      </w:r>
    </w:p>
    <w:p w14:paraId="3177D570" w14:textId="77777777" w:rsidR="00BB37BC" w:rsidRPr="00D44701" w:rsidRDefault="00981B7C" w:rsidP="005B6215">
      <w:pPr>
        <w:numPr>
          <w:ilvl w:val="1"/>
          <w:numId w:val="4"/>
        </w:numPr>
        <w:rPr>
          <w:sz w:val="24"/>
        </w:rPr>
      </w:pPr>
      <w:r w:rsidRPr="00D44701">
        <w:rPr>
          <w:sz w:val="24"/>
          <w:lang w:val="es-ES"/>
        </w:rPr>
        <w:t>Blogs</w:t>
      </w:r>
    </w:p>
    <w:p w14:paraId="5D43EF72" w14:textId="77777777" w:rsidR="00BB37BC" w:rsidRPr="00D44701" w:rsidRDefault="00981B7C" w:rsidP="005B6215">
      <w:pPr>
        <w:numPr>
          <w:ilvl w:val="1"/>
          <w:numId w:val="4"/>
        </w:numPr>
        <w:rPr>
          <w:sz w:val="24"/>
        </w:rPr>
      </w:pPr>
      <w:r w:rsidRPr="00D44701">
        <w:rPr>
          <w:sz w:val="24"/>
          <w:lang w:val="es-ES"/>
        </w:rPr>
        <w:t>Redes sociales</w:t>
      </w:r>
    </w:p>
    <w:p w14:paraId="1245C661" w14:textId="77777777" w:rsidR="00BB37BC" w:rsidRPr="00D44701" w:rsidRDefault="00981B7C" w:rsidP="005B6215">
      <w:pPr>
        <w:numPr>
          <w:ilvl w:val="0"/>
          <w:numId w:val="4"/>
        </w:numPr>
        <w:rPr>
          <w:sz w:val="24"/>
        </w:rPr>
      </w:pPr>
      <w:r w:rsidRPr="00D44701">
        <w:rPr>
          <w:sz w:val="24"/>
          <w:lang w:val="es-ES"/>
        </w:rPr>
        <w:t xml:space="preserve">Herramientas para </w:t>
      </w:r>
      <w:r w:rsidRPr="00D44701">
        <w:rPr>
          <w:b/>
          <w:bCs/>
          <w:sz w:val="24"/>
          <w:lang w:val="es-ES"/>
        </w:rPr>
        <w:t xml:space="preserve">convertir a los usuarios en </w:t>
      </w:r>
      <w:r w:rsidRPr="00D44701">
        <w:rPr>
          <w:b/>
          <w:bCs/>
          <w:i/>
          <w:iCs/>
          <w:sz w:val="24"/>
          <w:lang w:val="es-ES"/>
        </w:rPr>
        <w:t>leads</w:t>
      </w:r>
      <w:r w:rsidRPr="00D44701">
        <w:rPr>
          <w:i/>
          <w:iCs/>
          <w:sz w:val="24"/>
          <w:lang w:val="es-ES"/>
        </w:rPr>
        <w:t>:</w:t>
      </w:r>
    </w:p>
    <w:p w14:paraId="19D8222D" w14:textId="77777777" w:rsidR="00BB37BC" w:rsidRPr="00D44701" w:rsidRDefault="00981B7C" w:rsidP="005B6215">
      <w:pPr>
        <w:numPr>
          <w:ilvl w:val="1"/>
          <w:numId w:val="4"/>
        </w:numPr>
        <w:rPr>
          <w:sz w:val="24"/>
        </w:rPr>
      </w:pPr>
      <w:proofErr w:type="spellStart"/>
      <w:r w:rsidRPr="00D44701">
        <w:rPr>
          <w:sz w:val="24"/>
          <w:lang w:val="es-ES"/>
        </w:rPr>
        <w:t>CTAs</w:t>
      </w:r>
      <w:proofErr w:type="spellEnd"/>
      <w:r w:rsidRPr="00D44701">
        <w:rPr>
          <w:sz w:val="24"/>
          <w:lang w:val="es-ES"/>
        </w:rPr>
        <w:t xml:space="preserve"> (</w:t>
      </w:r>
      <w:proofErr w:type="spellStart"/>
      <w:r w:rsidRPr="00D44701">
        <w:rPr>
          <w:sz w:val="24"/>
          <w:lang w:val="es-ES"/>
        </w:rPr>
        <w:t>Call</w:t>
      </w:r>
      <w:proofErr w:type="spellEnd"/>
      <w:r w:rsidRPr="00D44701">
        <w:rPr>
          <w:sz w:val="24"/>
          <w:lang w:val="es-ES"/>
        </w:rPr>
        <w:t xml:space="preserve"> to </w:t>
      </w:r>
      <w:proofErr w:type="spellStart"/>
      <w:r w:rsidRPr="00D44701">
        <w:rPr>
          <w:sz w:val="24"/>
          <w:lang w:val="es-ES"/>
        </w:rPr>
        <w:t>Action</w:t>
      </w:r>
      <w:proofErr w:type="spellEnd"/>
      <w:r w:rsidRPr="00D44701">
        <w:rPr>
          <w:sz w:val="24"/>
          <w:lang w:val="es-ES"/>
        </w:rPr>
        <w:t>)</w:t>
      </w:r>
    </w:p>
    <w:p w14:paraId="13A3CEE6" w14:textId="77777777" w:rsidR="00BB37BC" w:rsidRPr="00D44701" w:rsidRDefault="00981B7C" w:rsidP="005B6215">
      <w:pPr>
        <w:numPr>
          <w:ilvl w:val="1"/>
          <w:numId w:val="4"/>
        </w:numPr>
        <w:rPr>
          <w:sz w:val="24"/>
        </w:rPr>
      </w:pPr>
      <w:proofErr w:type="spellStart"/>
      <w:r w:rsidRPr="00D44701">
        <w:rPr>
          <w:sz w:val="24"/>
          <w:lang w:val="es-ES"/>
        </w:rPr>
        <w:t>Landing</w:t>
      </w:r>
      <w:proofErr w:type="spellEnd"/>
      <w:r w:rsidRPr="00D44701">
        <w:rPr>
          <w:sz w:val="24"/>
          <w:lang w:val="es-ES"/>
        </w:rPr>
        <w:t xml:space="preserve"> </w:t>
      </w:r>
      <w:proofErr w:type="spellStart"/>
      <w:r w:rsidRPr="00D44701">
        <w:rPr>
          <w:sz w:val="24"/>
          <w:lang w:val="es-ES"/>
        </w:rPr>
        <w:t>Pages</w:t>
      </w:r>
      <w:proofErr w:type="spellEnd"/>
    </w:p>
    <w:p w14:paraId="0E450A06" w14:textId="77777777" w:rsidR="00BB37BC" w:rsidRPr="00D44701" w:rsidRDefault="00981B7C" w:rsidP="005B6215">
      <w:pPr>
        <w:numPr>
          <w:ilvl w:val="1"/>
          <w:numId w:val="4"/>
        </w:numPr>
        <w:rPr>
          <w:sz w:val="24"/>
        </w:rPr>
      </w:pPr>
      <w:r w:rsidRPr="00D44701">
        <w:rPr>
          <w:sz w:val="24"/>
          <w:lang w:val="es-ES"/>
        </w:rPr>
        <w:t>Formularios</w:t>
      </w:r>
    </w:p>
    <w:p w14:paraId="099E5210" w14:textId="77777777" w:rsidR="00BB37BC" w:rsidRPr="00D44701" w:rsidRDefault="00981B7C" w:rsidP="005B6215">
      <w:pPr>
        <w:numPr>
          <w:ilvl w:val="1"/>
          <w:numId w:val="4"/>
        </w:numPr>
        <w:rPr>
          <w:sz w:val="24"/>
        </w:rPr>
      </w:pPr>
      <w:proofErr w:type="spellStart"/>
      <w:r w:rsidRPr="00D44701">
        <w:rPr>
          <w:i/>
          <w:iCs/>
          <w:sz w:val="24"/>
          <w:lang w:val="es-ES"/>
        </w:rPr>
        <w:t>Thank</w:t>
      </w:r>
      <w:proofErr w:type="spellEnd"/>
      <w:r w:rsidRPr="00D44701">
        <w:rPr>
          <w:i/>
          <w:iCs/>
          <w:sz w:val="24"/>
          <w:lang w:val="es-ES"/>
        </w:rPr>
        <w:t xml:space="preserve"> </w:t>
      </w:r>
      <w:proofErr w:type="spellStart"/>
      <w:r w:rsidRPr="00D44701">
        <w:rPr>
          <w:i/>
          <w:iCs/>
          <w:sz w:val="24"/>
          <w:lang w:val="es-ES"/>
        </w:rPr>
        <w:t>you</w:t>
      </w:r>
      <w:proofErr w:type="spellEnd"/>
      <w:r w:rsidRPr="00D44701">
        <w:rPr>
          <w:i/>
          <w:iCs/>
          <w:sz w:val="24"/>
          <w:lang w:val="es-ES"/>
        </w:rPr>
        <w:t xml:space="preserve"> </w:t>
      </w:r>
      <w:proofErr w:type="spellStart"/>
      <w:r w:rsidRPr="00D44701">
        <w:rPr>
          <w:i/>
          <w:iCs/>
          <w:sz w:val="24"/>
          <w:lang w:val="es-ES"/>
        </w:rPr>
        <w:t>pages</w:t>
      </w:r>
      <w:proofErr w:type="spellEnd"/>
    </w:p>
    <w:p w14:paraId="6943F3AE" w14:textId="77777777" w:rsidR="00BB37BC" w:rsidRPr="00D44701" w:rsidRDefault="00981B7C" w:rsidP="005B6215">
      <w:pPr>
        <w:numPr>
          <w:ilvl w:val="0"/>
          <w:numId w:val="5"/>
        </w:numPr>
        <w:rPr>
          <w:sz w:val="24"/>
        </w:rPr>
      </w:pPr>
      <w:r w:rsidRPr="00D44701">
        <w:rPr>
          <w:sz w:val="24"/>
          <w:lang w:val="es-ES"/>
        </w:rPr>
        <w:t xml:space="preserve">Herramientas para convertir </w:t>
      </w:r>
      <w:r w:rsidRPr="00D44701">
        <w:rPr>
          <w:b/>
          <w:bCs/>
          <w:i/>
          <w:iCs/>
          <w:sz w:val="24"/>
          <w:lang w:val="es-ES"/>
        </w:rPr>
        <w:t>leads</w:t>
      </w:r>
      <w:r w:rsidRPr="00D44701">
        <w:rPr>
          <w:b/>
          <w:bCs/>
          <w:sz w:val="24"/>
          <w:lang w:val="es-ES"/>
        </w:rPr>
        <w:t xml:space="preserve"> en clientes</w:t>
      </w:r>
      <w:r w:rsidRPr="00D44701">
        <w:rPr>
          <w:sz w:val="24"/>
          <w:lang w:val="es-ES"/>
        </w:rPr>
        <w:t>:</w:t>
      </w:r>
    </w:p>
    <w:p w14:paraId="6EE85145" w14:textId="77777777" w:rsidR="00BB37BC" w:rsidRPr="00D44701" w:rsidRDefault="00981B7C" w:rsidP="005B6215">
      <w:pPr>
        <w:numPr>
          <w:ilvl w:val="0"/>
          <w:numId w:val="6"/>
        </w:numPr>
        <w:tabs>
          <w:tab w:val="num" w:pos="720"/>
        </w:tabs>
        <w:rPr>
          <w:sz w:val="24"/>
        </w:rPr>
      </w:pPr>
      <w:r w:rsidRPr="00D44701">
        <w:rPr>
          <w:sz w:val="24"/>
          <w:lang w:val="es-ES"/>
        </w:rPr>
        <w:t>CRM</w:t>
      </w:r>
    </w:p>
    <w:p w14:paraId="6182B5F5" w14:textId="77777777" w:rsidR="00BB37BC" w:rsidRPr="00D44701" w:rsidRDefault="00981B7C" w:rsidP="005B6215">
      <w:pPr>
        <w:numPr>
          <w:ilvl w:val="0"/>
          <w:numId w:val="6"/>
        </w:numPr>
        <w:tabs>
          <w:tab w:val="num" w:pos="720"/>
        </w:tabs>
        <w:rPr>
          <w:sz w:val="24"/>
        </w:rPr>
      </w:pPr>
      <w:r w:rsidRPr="00D44701">
        <w:rPr>
          <w:i/>
          <w:iCs/>
          <w:sz w:val="24"/>
          <w:lang w:val="es-ES"/>
        </w:rPr>
        <w:t>Email Marketing</w:t>
      </w:r>
    </w:p>
    <w:p w14:paraId="6E8B5570" w14:textId="77777777" w:rsidR="00BB37BC" w:rsidRPr="00D44701" w:rsidRDefault="00981B7C" w:rsidP="005B6215">
      <w:pPr>
        <w:numPr>
          <w:ilvl w:val="0"/>
          <w:numId w:val="6"/>
        </w:numPr>
        <w:tabs>
          <w:tab w:val="num" w:pos="720"/>
        </w:tabs>
        <w:rPr>
          <w:sz w:val="24"/>
        </w:rPr>
      </w:pPr>
      <w:r w:rsidRPr="00D44701">
        <w:rPr>
          <w:i/>
          <w:iCs/>
          <w:sz w:val="24"/>
          <w:lang w:val="es-ES"/>
        </w:rPr>
        <w:t xml:space="preserve">Lead </w:t>
      </w:r>
      <w:proofErr w:type="spellStart"/>
      <w:r w:rsidRPr="00D44701">
        <w:rPr>
          <w:i/>
          <w:iCs/>
          <w:sz w:val="24"/>
          <w:lang w:val="es-ES"/>
        </w:rPr>
        <w:t>Nurturing</w:t>
      </w:r>
      <w:proofErr w:type="spellEnd"/>
      <w:r w:rsidRPr="00D44701">
        <w:rPr>
          <w:i/>
          <w:iCs/>
          <w:sz w:val="24"/>
          <w:lang w:val="es-ES"/>
        </w:rPr>
        <w:t xml:space="preserve"> </w:t>
      </w:r>
    </w:p>
    <w:p w14:paraId="725996EE" w14:textId="77777777" w:rsidR="00BB37BC" w:rsidRPr="00D44701" w:rsidRDefault="00981B7C" w:rsidP="005B6215">
      <w:pPr>
        <w:numPr>
          <w:ilvl w:val="0"/>
          <w:numId w:val="6"/>
        </w:numPr>
        <w:tabs>
          <w:tab w:val="num" w:pos="720"/>
        </w:tabs>
        <w:rPr>
          <w:sz w:val="24"/>
        </w:rPr>
      </w:pPr>
      <w:r w:rsidRPr="00D44701">
        <w:rPr>
          <w:i/>
          <w:iCs/>
          <w:sz w:val="24"/>
          <w:lang w:val="es-ES"/>
        </w:rPr>
        <w:t xml:space="preserve">Lead </w:t>
      </w:r>
      <w:proofErr w:type="spellStart"/>
      <w:r w:rsidRPr="00D44701">
        <w:rPr>
          <w:i/>
          <w:iCs/>
          <w:sz w:val="24"/>
          <w:lang w:val="es-ES"/>
        </w:rPr>
        <w:t>Scoring</w:t>
      </w:r>
      <w:proofErr w:type="spellEnd"/>
    </w:p>
    <w:p w14:paraId="2BF8C37B" w14:textId="77777777" w:rsidR="00D44701" w:rsidRPr="00D44701" w:rsidRDefault="00D44701" w:rsidP="00D44701">
      <w:pPr>
        <w:pStyle w:val="Prrafodelista"/>
        <w:rPr>
          <w:sz w:val="24"/>
          <w:lang w:val="es-ES"/>
        </w:rPr>
      </w:pPr>
    </w:p>
    <w:p w14:paraId="4053B4A0" w14:textId="77777777" w:rsidR="00BB37BC" w:rsidRPr="00D44701" w:rsidRDefault="00981B7C" w:rsidP="005B6215">
      <w:pPr>
        <w:pStyle w:val="Prrafodelista"/>
        <w:numPr>
          <w:ilvl w:val="0"/>
          <w:numId w:val="7"/>
        </w:numPr>
        <w:rPr>
          <w:sz w:val="24"/>
        </w:rPr>
      </w:pPr>
      <w:r w:rsidRPr="00D44701">
        <w:rPr>
          <w:sz w:val="24"/>
          <w:lang w:val="es-ES"/>
        </w:rPr>
        <w:t xml:space="preserve">Herramientas para convertir a tus </w:t>
      </w:r>
      <w:r w:rsidRPr="00D44701">
        <w:rPr>
          <w:b/>
          <w:bCs/>
          <w:sz w:val="24"/>
          <w:lang w:val="es-ES"/>
        </w:rPr>
        <w:t>clientes en prescriptores</w:t>
      </w:r>
      <w:r w:rsidRPr="00D44701">
        <w:rPr>
          <w:sz w:val="24"/>
          <w:lang w:val="es-ES"/>
        </w:rPr>
        <w:t>:</w:t>
      </w:r>
    </w:p>
    <w:p w14:paraId="66452F32" w14:textId="77777777" w:rsidR="00BB37BC" w:rsidRPr="00D44701" w:rsidRDefault="00981B7C" w:rsidP="005B6215">
      <w:pPr>
        <w:numPr>
          <w:ilvl w:val="0"/>
          <w:numId w:val="6"/>
        </w:numPr>
        <w:rPr>
          <w:sz w:val="24"/>
        </w:rPr>
      </w:pPr>
      <w:r w:rsidRPr="00D44701">
        <w:rPr>
          <w:sz w:val="24"/>
          <w:lang w:val="es-ES"/>
        </w:rPr>
        <w:t>Encuestas</w:t>
      </w:r>
    </w:p>
    <w:p w14:paraId="03E10AAA" w14:textId="28B451EC" w:rsidR="00D44701" w:rsidRPr="00D44701" w:rsidRDefault="00981B7C" w:rsidP="005B6215">
      <w:pPr>
        <w:numPr>
          <w:ilvl w:val="0"/>
          <w:numId w:val="6"/>
        </w:numPr>
        <w:rPr>
          <w:sz w:val="24"/>
        </w:rPr>
      </w:pPr>
      <w:r w:rsidRPr="00D44701">
        <w:rPr>
          <w:sz w:val="24"/>
          <w:lang w:val="es-ES"/>
        </w:rPr>
        <w:t>Monitorización en redes</w:t>
      </w:r>
    </w:p>
    <w:p w14:paraId="6A997399" w14:textId="77777777" w:rsidR="00BB37BC" w:rsidRPr="00D44701" w:rsidRDefault="00981B7C" w:rsidP="005B6215">
      <w:pPr>
        <w:numPr>
          <w:ilvl w:val="0"/>
          <w:numId w:val="6"/>
        </w:numPr>
        <w:rPr>
          <w:sz w:val="24"/>
        </w:rPr>
      </w:pPr>
      <w:r w:rsidRPr="00D44701">
        <w:rPr>
          <w:sz w:val="24"/>
          <w:lang w:val="es-ES"/>
        </w:rPr>
        <w:t>Comunicación directa para responder dudas</w:t>
      </w:r>
    </w:p>
    <w:p w14:paraId="28B79630" w14:textId="77777777" w:rsidR="00D44701" w:rsidRDefault="00D44701" w:rsidP="00D44701">
      <w:pPr>
        <w:rPr>
          <w:sz w:val="24"/>
          <w:lang w:val="es-ES"/>
        </w:rPr>
      </w:pPr>
    </w:p>
    <w:p w14:paraId="260985E8" w14:textId="5662E049" w:rsidR="00D44701" w:rsidRPr="00D44701" w:rsidRDefault="00D44701" w:rsidP="00D44701">
      <w:pPr>
        <w:rPr>
          <w:b/>
          <w:sz w:val="24"/>
          <w:lang w:val="es-ES"/>
        </w:rPr>
      </w:pPr>
      <w:r w:rsidRPr="00D44701">
        <w:rPr>
          <w:b/>
          <w:sz w:val="24"/>
          <w:lang w:val="es-ES"/>
        </w:rPr>
        <w:t xml:space="preserve">Lead </w:t>
      </w:r>
      <w:proofErr w:type="spellStart"/>
      <w:r w:rsidRPr="00D44701">
        <w:rPr>
          <w:b/>
          <w:sz w:val="24"/>
          <w:lang w:val="es-ES"/>
        </w:rPr>
        <w:t>Nurturing</w:t>
      </w:r>
      <w:proofErr w:type="spellEnd"/>
    </w:p>
    <w:p w14:paraId="75658545" w14:textId="77777777" w:rsidR="00BB37BC" w:rsidRPr="00D44701" w:rsidRDefault="00981B7C" w:rsidP="005B6215">
      <w:pPr>
        <w:numPr>
          <w:ilvl w:val="0"/>
          <w:numId w:val="8"/>
        </w:numPr>
        <w:rPr>
          <w:sz w:val="24"/>
        </w:rPr>
      </w:pPr>
      <w:r w:rsidRPr="00D44701">
        <w:rPr>
          <w:sz w:val="24"/>
          <w:lang w:val="es-ES"/>
        </w:rPr>
        <w:t xml:space="preserve">Creación de </w:t>
      </w:r>
      <w:r w:rsidRPr="00D44701">
        <w:rPr>
          <w:b/>
          <w:bCs/>
          <w:sz w:val="24"/>
          <w:lang w:val="es-ES"/>
        </w:rPr>
        <w:t>relaciones de valor</w:t>
      </w:r>
      <w:r w:rsidRPr="00D44701">
        <w:rPr>
          <w:sz w:val="24"/>
          <w:lang w:val="es-ES"/>
        </w:rPr>
        <w:t xml:space="preserve"> con el objetivo de </w:t>
      </w:r>
      <w:r w:rsidRPr="00D44701">
        <w:rPr>
          <w:b/>
          <w:bCs/>
          <w:sz w:val="24"/>
          <w:lang w:val="es-ES"/>
        </w:rPr>
        <w:t>acompañar al usuario durante todo el proceso de compra</w:t>
      </w:r>
      <w:r w:rsidRPr="00D44701">
        <w:rPr>
          <w:sz w:val="24"/>
          <w:lang w:val="es-ES"/>
        </w:rPr>
        <w:t>.</w:t>
      </w:r>
    </w:p>
    <w:p w14:paraId="52B6965C" w14:textId="77777777" w:rsidR="00BB37BC" w:rsidRPr="00D44701" w:rsidRDefault="00981B7C" w:rsidP="005B6215">
      <w:pPr>
        <w:numPr>
          <w:ilvl w:val="0"/>
          <w:numId w:val="8"/>
        </w:numPr>
        <w:rPr>
          <w:sz w:val="24"/>
        </w:rPr>
      </w:pPr>
      <w:r w:rsidRPr="00D44701">
        <w:rPr>
          <w:sz w:val="24"/>
          <w:lang w:val="es-ES"/>
        </w:rPr>
        <w:t xml:space="preserve">Se trata de </w:t>
      </w:r>
      <w:r w:rsidRPr="00D44701">
        <w:rPr>
          <w:b/>
          <w:bCs/>
          <w:sz w:val="24"/>
          <w:lang w:val="es-ES"/>
        </w:rPr>
        <w:t>darle el contenido adecuado en el momento adecuado</w:t>
      </w:r>
      <w:r w:rsidRPr="00D44701">
        <w:rPr>
          <w:sz w:val="24"/>
          <w:lang w:val="es-ES"/>
        </w:rPr>
        <w:t>.</w:t>
      </w:r>
    </w:p>
    <w:p w14:paraId="41B32FA6" w14:textId="77777777" w:rsidR="00BB37BC" w:rsidRPr="00D44701" w:rsidRDefault="00981B7C" w:rsidP="005B6215">
      <w:pPr>
        <w:numPr>
          <w:ilvl w:val="0"/>
          <w:numId w:val="8"/>
        </w:numPr>
        <w:rPr>
          <w:sz w:val="24"/>
        </w:rPr>
      </w:pPr>
      <w:r w:rsidRPr="00D44701">
        <w:rPr>
          <w:sz w:val="24"/>
          <w:lang w:val="es-ES"/>
        </w:rPr>
        <w:t>Para aplicarlo, necesitamos herramientas de marketing automatizadas.</w:t>
      </w:r>
    </w:p>
    <w:p w14:paraId="1237C02F" w14:textId="77777777" w:rsidR="00BB37BC" w:rsidRPr="00D44701" w:rsidRDefault="00981B7C" w:rsidP="005B6215">
      <w:pPr>
        <w:numPr>
          <w:ilvl w:val="0"/>
          <w:numId w:val="8"/>
        </w:numPr>
        <w:rPr>
          <w:sz w:val="24"/>
        </w:rPr>
      </w:pPr>
      <w:r w:rsidRPr="00D44701">
        <w:rPr>
          <w:sz w:val="24"/>
          <w:lang w:val="es-ES"/>
        </w:rPr>
        <w:t xml:space="preserve">Ejemplo: </w:t>
      </w:r>
      <w:proofErr w:type="spellStart"/>
      <w:r w:rsidRPr="00D44701">
        <w:rPr>
          <w:sz w:val="24"/>
          <w:lang w:val="es-ES"/>
        </w:rPr>
        <w:t>Booking</w:t>
      </w:r>
      <w:proofErr w:type="spellEnd"/>
      <w:r w:rsidRPr="00D44701">
        <w:rPr>
          <w:sz w:val="24"/>
          <w:lang w:val="es-ES"/>
        </w:rPr>
        <w:t xml:space="preserve"> rastrea el historial de búsquedas de sus usuarios y les avisa cuando hay algo de su interés vía correo electrónico. </w:t>
      </w:r>
    </w:p>
    <w:p w14:paraId="76ECBAFD" w14:textId="77777777" w:rsidR="00D44701" w:rsidRPr="00D44701" w:rsidRDefault="00D44701" w:rsidP="00D44701">
      <w:pPr>
        <w:rPr>
          <w:b/>
          <w:sz w:val="24"/>
        </w:rPr>
      </w:pPr>
    </w:p>
    <w:p w14:paraId="2A43238B" w14:textId="1CB6D572" w:rsidR="00D44701" w:rsidRPr="00D44701" w:rsidRDefault="00D44701" w:rsidP="00D44701">
      <w:pPr>
        <w:rPr>
          <w:b/>
          <w:sz w:val="24"/>
        </w:rPr>
      </w:pPr>
      <w:r w:rsidRPr="00D44701">
        <w:rPr>
          <w:b/>
          <w:sz w:val="24"/>
        </w:rPr>
        <w:t xml:space="preserve">Lead </w:t>
      </w:r>
      <w:proofErr w:type="spellStart"/>
      <w:r w:rsidRPr="00D44701">
        <w:rPr>
          <w:b/>
          <w:sz w:val="24"/>
        </w:rPr>
        <w:t>Scoring</w:t>
      </w:r>
      <w:proofErr w:type="spellEnd"/>
    </w:p>
    <w:p w14:paraId="150F9DA6" w14:textId="77777777" w:rsidR="00BB37BC" w:rsidRPr="00D44701" w:rsidRDefault="00981B7C" w:rsidP="005B6215">
      <w:pPr>
        <w:numPr>
          <w:ilvl w:val="0"/>
          <w:numId w:val="9"/>
        </w:numPr>
        <w:rPr>
          <w:sz w:val="24"/>
        </w:rPr>
      </w:pPr>
      <w:r w:rsidRPr="00D44701">
        <w:rPr>
          <w:sz w:val="24"/>
          <w:lang w:val="es-ES"/>
        </w:rPr>
        <w:t xml:space="preserve">Herramienta que nos permite valorar, de manera cualitativa, el </w:t>
      </w:r>
      <w:r w:rsidRPr="00D44701">
        <w:rPr>
          <w:b/>
          <w:bCs/>
          <w:sz w:val="24"/>
          <w:lang w:val="es-ES"/>
        </w:rPr>
        <w:t xml:space="preserve">nivel de interés de un </w:t>
      </w:r>
      <w:r w:rsidRPr="00D44701">
        <w:rPr>
          <w:b/>
          <w:bCs/>
          <w:i/>
          <w:iCs/>
          <w:sz w:val="24"/>
          <w:lang w:val="es-ES"/>
        </w:rPr>
        <w:t xml:space="preserve">lead </w:t>
      </w:r>
      <w:r w:rsidRPr="00D44701">
        <w:rPr>
          <w:b/>
          <w:bCs/>
          <w:sz w:val="24"/>
          <w:lang w:val="es-ES"/>
        </w:rPr>
        <w:t>por nuestros productos/servicios</w:t>
      </w:r>
      <w:r w:rsidRPr="00D44701">
        <w:rPr>
          <w:sz w:val="24"/>
          <w:lang w:val="es-ES"/>
        </w:rPr>
        <w:t>.</w:t>
      </w:r>
    </w:p>
    <w:p w14:paraId="131FA074" w14:textId="77777777" w:rsidR="00BB37BC" w:rsidRPr="00D44701" w:rsidRDefault="00981B7C" w:rsidP="005B6215">
      <w:pPr>
        <w:numPr>
          <w:ilvl w:val="0"/>
          <w:numId w:val="9"/>
        </w:numPr>
        <w:rPr>
          <w:sz w:val="24"/>
        </w:rPr>
      </w:pPr>
      <w:r w:rsidRPr="00D44701">
        <w:rPr>
          <w:sz w:val="24"/>
          <w:lang w:val="es-ES"/>
        </w:rPr>
        <w:t xml:space="preserve">También permite que valoremos </w:t>
      </w:r>
      <w:r w:rsidRPr="00D44701">
        <w:rPr>
          <w:b/>
          <w:bCs/>
          <w:sz w:val="24"/>
          <w:lang w:val="es-ES"/>
        </w:rPr>
        <w:t>nuestro grado de interés por ese potencial cliente</w:t>
      </w:r>
      <w:r w:rsidRPr="00D44701">
        <w:rPr>
          <w:sz w:val="24"/>
          <w:lang w:val="es-ES"/>
        </w:rPr>
        <w:t xml:space="preserve">. </w:t>
      </w:r>
    </w:p>
    <w:p w14:paraId="3F5B4FFE" w14:textId="77777777" w:rsidR="00BB37BC" w:rsidRPr="00D44701" w:rsidRDefault="00981B7C" w:rsidP="005B6215">
      <w:pPr>
        <w:numPr>
          <w:ilvl w:val="0"/>
          <w:numId w:val="9"/>
        </w:numPr>
        <w:rPr>
          <w:sz w:val="24"/>
        </w:rPr>
      </w:pPr>
      <w:r w:rsidRPr="00D44701">
        <w:rPr>
          <w:sz w:val="24"/>
          <w:lang w:val="es-ES"/>
        </w:rPr>
        <w:t>Para aplicarlo, necesitamos herramientas de marketing automatizadas.</w:t>
      </w:r>
    </w:p>
    <w:p w14:paraId="2D18928D" w14:textId="77777777" w:rsidR="00BB37BC" w:rsidRPr="00D44701" w:rsidRDefault="00981B7C" w:rsidP="005B6215">
      <w:pPr>
        <w:numPr>
          <w:ilvl w:val="0"/>
          <w:numId w:val="9"/>
        </w:numPr>
        <w:rPr>
          <w:sz w:val="24"/>
        </w:rPr>
      </w:pPr>
      <w:r w:rsidRPr="00D44701">
        <w:rPr>
          <w:sz w:val="24"/>
          <w:lang w:val="es-ES"/>
        </w:rPr>
        <w:t xml:space="preserve">De este modo, encontraremos </w:t>
      </w:r>
      <w:r w:rsidRPr="00D44701">
        <w:rPr>
          <w:b/>
          <w:bCs/>
          <w:i/>
          <w:iCs/>
          <w:sz w:val="24"/>
          <w:lang w:val="es-ES"/>
        </w:rPr>
        <w:t>lead</w:t>
      </w:r>
      <w:r w:rsidRPr="00D44701">
        <w:rPr>
          <w:b/>
          <w:bCs/>
          <w:sz w:val="24"/>
          <w:lang w:val="es-ES"/>
        </w:rPr>
        <w:t xml:space="preserve"> fríos y </w:t>
      </w:r>
      <w:proofErr w:type="gramStart"/>
      <w:r w:rsidRPr="00D44701">
        <w:rPr>
          <w:b/>
          <w:bCs/>
          <w:i/>
          <w:iCs/>
          <w:sz w:val="24"/>
          <w:lang w:val="es-ES"/>
        </w:rPr>
        <w:t>lead</w:t>
      </w:r>
      <w:r w:rsidRPr="00D44701">
        <w:rPr>
          <w:b/>
          <w:bCs/>
          <w:sz w:val="24"/>
          <w:lang w:val="es-ES"/>
        </w:rPr>
        <w:t xml:space="preserve"> calientes</w:t>
      </w:r>
      <w:proofErr w:type="gramEnd"/>
      <w:r w:rsidRPr="00D44701">
        <w:rPr>
          <w:b/>
          <w:bCs/>
          <w:sz w:val="24"/>
          <w:lang w:val="es-ES"/>
        </w:rPr>
        <w:t xml:space="preserve"> </w:t>
      </w:r>
      <w:r w:rsidRPr="00D44701">
        <w:rPr>
          <w:sz w:val="24"/>
          <w:lang w:val="es-ES"/>
        </w:rPr>
        <w:t>(preparado para la compra).</w:t>
      </w:r>
    </w:p>
    <w:p w14:paraId="27F40E5E" w14:textId="77777777" w:rsidR="00D44701" w:rsidRDefault="00D44701" w:rsidP="00D44701">
      <w:pPr>
        <w:rPr>
          <w:b/>
          <w:sz w:val="28"/>
        </w:rPr>
      </w:pPr>
    </w:p>
    <w:p w14:paraId="7ED08FCA" w14:textId="2D460EDD" w:rsidR="00D44701" w:rsidRPr="005A2A83" w:rsidRDefault="00D44701" w:rsidP="00D44701">
      <w:pPr>
        <w:rPr>
          <w:b/>
          <w:sz w:val="28"/>
        </w:rPr>
      </w:pPr>
      <w:proofErr w:type="spellStart"/>
      <w:r>
        <w:rPr>
          <w:b/>
          <w:sz w:val="28"/>
        </w:rPr>
        <w:t>Buyer’s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Journey</w:t>
      </w:r>
      <w:proofErr w:type="spellEnd"/>
    </w:p>
    <w:p w14:paraId="72E17FDE" w14:textId="03BF3DC4" w:rsidR="00D44701" w:rsidRDefault="00D44701" w:rsidP="0064658A">
      <w:r>
        <w:rPr>
          <w:noProof/>
          <w:lang w:eastAsia="es-ES_tradnl"/>
        </w:rPr>
        <w:drawing>
          <wp:inline distT="0" distB="0" distL="0" distR="0" wp14:anchorId="5AB13648" wp14:editId="0386AF17">
            <wp:extent cx="6184265" cy="1441445"/>
            <wp:effectExtent l="0" t="0" r="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Desktop/Captura%20de%20pantalla%202023-01-17%20a%20las%2017.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265" cy="144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_tradnl"/>
        </w:rPr>
        <w:drawing>
          <wp:inline distT="0" distB="0" distL="0" distR="0" wp14:anchorId="4359CE2B" wp14:editId="32D97FC4">
            <wp:extent cx="6174740" cy="1849119"/>
            <wp:effectExtent l="0" t="0" r="0" b="571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../Desktop/Captura%20de%20pantalla%202023-01-17%20a%20las%2017.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740" cy="184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211BB" w14:textId="77777777" w:rsidR="00D44701" w:rsidRDefault="00D44701" w:rsidP="0064658A"/>
    <w:p w14:paraId="73B4FE03" w14:textId="77777777" w:rsidR="005A2A83" w:rsidRDefault="005A2A83" w:rsidP="0064658A"/>
    <w:p w14:paraId="5EAD78BB" w14:textId="3A367179" w:rsidR="005A2A83" w:rsidRDefault="005A2A83" w:rsidP="005A2A83">
      <w:pPr>
        <w:rPr>
          <w:b/>
          <w:sz w:val="28"/>
        </w:rPr>
      </w:pPr>
      <w:proofErr w:type="spellStart"/>
      <w:r>
        <w:rPr>
          <w:b/>
          <w:sz w:val="28"/>
        </w:rPr>
        <w:t>User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Experience</w:t>
      </w:r>
      <w:proofErr w:type="spellEnd"/>
    </w:p>
    <w:p w14:paraId="26C4D88B" w14:textId="77777777" w:rsidR="005A2A83" w:rsidRPr="005A2A83" w:rsidRDefault="005A2A83" w:rsidP="005A2A83">
      <w:pPr>
        <w:rPr>
          <w:b/>
          <w:sz w:val="24"/>
        </w:rPr>
      </w:pPr>
      <w:r w:rsidRPr="005A2A83">
        <w:rPr>
          <w:b/>
          <w:bCs/>
          <w:sz w:val="24"/>
          <w:lang w:val="es-ES"/>
        </w:rPr>
        <w:t xml:space="preserve">Recomendaciones para una correcta </w:t>
      </w:r>
      <w:r w:rsidRPr="005A2A83">
        <w:rPr>
          <w:b/>
          <w:bCs/>
          <w:sz w:val="24"/>
          <w:u w:val="single"/>
          <w:lang w:val="es-ES"/>
        </w:rPr>
        <w:t>experiencia</w:t>
      </w:r>
      <w:r w:rsidRPr="005A2A83">
        <w:rPr>
          <w:b/>
          <w:bCs/>
          <w:sz w:val="24"/>
          <w:lang w:val="es-ES"/>
        </w:rPr>
        <w:t xml:space="preserve"> de usuario</w:t>
      </w:r>
    </w:p>
    <w:p w14:paraId="2F323EB2" w14:textId="77777777" w:rsidR="00BB37BC" w:rsidRPr="005A2A83" w:rsidRDefault="00981B7C" w:rsidP="005B6215">
      <w:pPr>
        <w:numPr>
          <w:ilvl w:val="1"/>
          <w:numId w:val="10"/>
        </w:numPr>
        <w:rPr>
          <w:sz w:val="24"/>
        </w:rPr>
      </w:pPr>
      <w:r w:rsidRPr="005A2A83">
        <w:rPr>
          <w:sz w:val="24"/>
          <w:lang w:val="es-ES"/>
        </w:rPr>
        <w:t xml:space="preserve">Utilizar un </w:t>
      </w:r>
      <w:r w:rsidRPr="005A2A83">
        <w:rPr>
          <w:bCs/>
          <w:sz w:val="24"/>
          <w:lang w:val="es-ES"/>
        </w:rPr>
        <w:t>lenguaje claro y universal</w:t>
      </w:r>
    </w:p>
    <w:p w14:paraId="359C0490" w14:textId="77777777" w:rsidR="00BB37BC" w:rsidRPr="005A2A83" w:rsidRDefault="00981B7C" w:rsidP="005B6215">
      <w:pPr>
        <w:numPr>
          <w:ilvl w:val="1"/>
          <w:numId w:val="10"/>
        </w:numPr>
        <w:rPr>
          <w:sz w:val="24"/>
        </w:rPr>
      </w:pPr>
      <w:r w:rsidRPr="005A2A83">
        <w:rPr>
          <w:sz w:val="24"/>
          <w:lang w:val="es-ES"/>
        </w:rPr>
        <w:t xml:space="preserve">Utilizar </w:t>
      </w:r>
      <w:r w:rsidRPr="005A2A83">
        <w:rPr>
          <w:bCs/>
          <w:sz w:val="24"/>
          <w:lang w:val="es-ES"/>
        </w:rPr>
        <w:t>iconos</w:t>
      </w:r>
      <w:r w:rsidRPr="005A2A83">
        <w:rPr>
          <w:sz w:val="24"/>
          <w:lang w:val="es-ES"/>
        </w:rPr>
        <w:t xml:space="preserve"> reconocibles</w:t>
      </w:r>
    </w:p>
    <w:p w14:paraId="3D67D03F" w14:textId="77777777" w:rsidR="00BB37BC" w:rsidRPr="005A2A83" w:rsidRDefault="00981B7C" w:rsidP="005B6215">
      <w:pPr>
        <w:numPr>
          <w:ilvl w:val="1"/>
          <w:numId w:val="10"/>
        </w:numPr>
        <w:rPr>
          <w:sz w:val="24"/>
        </w:rPr>
      </w:pPr>
      <w:r w:rsidRPr="005A2A83">
        <w:rPr>
          <w:sz w:val="24"/>
          <w:lang w:val="es-ES"/>
        </w:rPr>
        <w:t xml:space="preserve">Dar a conocer al usuario </w:t>
      </w:r>
      <w:r w:rsidRPr="005A2A83">
        <w:rPr>
          <w:bCs/>
          <w:sz w:val="24"/>
          <w:lang w:val="es-ES"/>
        </w:rPr>
        <w:t xml:space="preserve">dónde se encuentra en todo momento </w:t>
      </w:r>
      <w:r w:rsidRPr="005A2A83">
        <w:rPr>
          <w:sz w:val="24"/>
          <w:lang w:val="es-ES"/>
        </w:rPr>
        <w:t xml:space="preserve">y </w:t>
      </w:r>
      <w:r w:rsidRPr="005A2A83">
        <w:rPr>
          <w:bCs/>
          <w:sz w:val="24"/>
          <w:lang w:val="es-ES"/>
        </w:rPr>
        <w:t xml:space="preserve">en qué parte del proceso </w:t>
      </w:r>
      <w:r w:rsidRPr="005A2A83">
        <w:rPr>
          <w:sz w:val="24"/>
          <w:lang w:val="es-ES"/>
        </w:rPr>
        <w:t>(si es una compra).</w:t>
      </w:r>
    </w:p>
    <w:p w14:paraId="52ACC2BF" w14:textId="77777777" w:rsidR="00BB37BC" w:rsidRPr="005A2A83" w:rsidRDefault="00981B7C" w:rsidP="005B6215">
      <w:pPr>
        <w:numPr>
          <w:ilvl w:val="1"/>
          <w:numId w:val="10"/>
        </w:numPr>
        <w:rPr>
          <w:sz w:val="24"/>
        </w:rPr>
      </w:pPr>
      <w:r w:rsidRPr="005A2A83">
        <w:rPr>
          <w:sz w:val="24"/>
          <w:lang w:val="es-ES"/>
        </w:rPr>
        <w:t xml:space="preserve">El </w:t>
      </w:r>
      <w:r w:rsidRPr="005A2A83">
        <w:rPr>
          <w:bCs/>
          <w:sz w:val="24"/>
          <w:lang w:val="es-ES"/>
        </w:rPr>
        <w:t xml:space="preserve">usuario debe sentir que tiene el control </w:t>
      </w:r>
      <w:r w:rsidRPr="005A2A83">
        <w:rPr>
          <w:sz w:val="24"/>
          <w:lang w:val="es-ES"/>
        </w:rPr>
        <w:t>(volver atrás, hacia delante, etc.).</w:t>
      </w:r>
    </w:p>
    <w:p w14:paraId="48B80CA0" w14:textId="77777777" w:rsidR="00BB37BC" w:rsidRPr="005A2A83" w:rsidRDefault="00981B7C" w:rsidP="005B6215">
      <w:pPr>
        <w:numPr>
          <w:ilvl w:val="1"/>
          <w:numId w:val="10"/>
        </w:numPr>
        <w:rPr>
          <w:sz w:val="24"/>
        </w:rPr>
      </w:pPr>
      <w:r w:rsidRPr="005A2A83">
        <w:rPr>
          <w:sz w:val="24"/>
          <w:lang w:val="es-ES"/>
        </w:rPr>
        <w:t xml:space="preserve">Utilizar la </w:t>
      </w:r>
      <w:r w:rsidRPr="005A2A83">
        <w:rPr>
          <w:bCs/>
          <w:sz w:val="24"/>
          <w:lang w:val="es-ES"/>
        </w:rPr>
        <w:t xml:space="preserve">psicología del color </w:t>
      </w:r>
      <w:r w:rsidRPr="005A2A83">
        <w:rPr>
          <w:sz w:val="24"/>
          <w:lang w:val="es-ES"/>
        </w:rPr>
        <w:t>y</w:t>
      </w:r>
      <w:r w:rsidRPr="005A2A83">
        <w:rPr>
          <w:bCs/>
          <w:sz w:val="24"/>
          <w:lang w:val="es-ES"/>
        </w:rPr>
        <w:t xml:space="preserve"> tipografía clara</w:t>
      </w:r>
      <w:r w:rsidRPr="005A2A83">
        <w:rPr>
          <w:sz w:val="24"/>
          <w:lang w:val="es-ES"/>
        </w:rPr>
        <w:t>.</w:t>
      </w:r>
    </w:p>
    <w:p w14:paraId="57C93DE6" w14:textId="77777777" w:rsidR="00BB37BC" w:rsidRPr="005A2A83" w:rsidRDefault="00981B7C" w:rsidP="005B6215">
      <w:pPr>
        <w:numPr>
          <w:ilvl w:val="1"/>
          <w:numId w:val="10"/>
        </w:numPr>
        <w:rPr>
          <w:sz w:val="24"/>
        </w:rPr>
      </w:pPr>
      <w:r w:rsidRPr="005A2A83">
        <w:rPr>
          <w:sz w:val="24"/>
          <w:lang w:val="es-ES"/>
        </w:rPr>
        <w:t xml:space="preserve">Diseño actual, innovador, pero con los pies en la tierra (si la web va lenta, no podemos incluir un diseño </w:t>
      </w:r>
      <w:proofErr w:type="spellStart"/>
      <w:r w:rsidRPr="005A2A83">
        <w:rPr>
          <w:i/>
          <w:iCs/>
          <w:sz w:val="24"/>
          <w:lang w:val="es-ES"/>
        </w:rPr>
        <w:t>parallax</w:t>
      </w:r>
      <w:proofErr w:type="spellEnd"/>
      <w:r w:rsidRPr="005A2A83">
        <w:rPr>
          <w:sz w:val="24"/>
          <w:lang w:val="es-ES"/>
        </w:rPr>
        <w:t>).</w:t>
      </w:r>
    </w:p>
    <w:p w14:paraId="7D978E2E" w14:textId="77777777" w:rsidR="005A2A83" w:rsidRDefault="005A2A83" w:rsidP="005A2A83">
      <w:pPr>
        <w:rPr>
          <w:b/>
          <w:sz w:val="28"/>
        </w:rPr>
      </w:pPr>
    </w:p>
    <w:p w14:paraId="5D074497" w14:textId="08126BFB" w:rsidR="005A2A83" w:rsidRDefault="005A2A83" w:rsidP="0064658A">
      <w:r>
        <w:rPr>
          <w:noProof/>
          <w:lang w:eastAsia="es-ES_tradnl"/>
        </w:rPr>
        <w:drawing>
          <wp:inline distT="0" distB="0" distL="0" distR="0" wp14:anchorId="72314A15" wp14:editId="10C8F2AC">
            <wp:extent cx="6174740" cy="1799590"/>
            <wp:effectExtent l="0" t="0" r="0" b="3810"/>
            <wp:docPr id="21" name="Imagen 21" descr="../../../../../Desktop/Captura%20de%20pantalla%202023-01-17%20a%20las%201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../../Desktop/Captura%20de%20pantalla%202023-01-17%20a%20las%2017.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74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DDD8D" w14:textId="76A5D20F" w:rsidR="00340EFA" w:rsidRDefault="00340EFA">
      <w:pPr>
        <w:spacing w:before="0" w:after="0" w:line="240" w:lineRule="auto"/>
        <w:jc w:val="left"/>
      </w:pPr>
      <w:r>
        <w:br w:type="page"/>
      </w:r>
    </w:p>
    <w:p w14:paraId="527870ED" w14:textId="77777777" w:rsidR="005A2A83" w:rsidRDefault="005A2A83" w:rsidP="0064658A"/>
    <w:p w14:paraId="53E3FE40" w14:textId="34345257" w:rsidR="005A2A83" w:rsidRDefault="005A2A83" w:rsidP="005A2A83">
      <w:pPr>
        <w:pStyle w:val="Ttulo1"/>
      </w:pPr>
      <w:r>
        <w:t>Recomendaciones para elaborar un podcast</w:t>
      </w:r>
    </w:p>
    <w:p w14:paraId="437944A1" w14:textId="41FE8A48" w:rsidR="005B69E2" w:rsidRPr="005B69E2" w:rsidRDefault="005B69E2" w:rsidP="005B69E2">
      <w:pPr>
        <w:rPr>
          <w:b/>
          <w:sz w:val="24"/>
        </w:rPr>
      </w:pPr>
      <w:r w:rsidRPr="005B69E2">
        <w:rPr>
          <w:b/>
          <w:sz w:val="24"/>
        </w:rPr>
        <w:t>¿Qué debemos recordar a la hora de hacer un podcast?</w:t>
      </w:r>
    </w:p>
    <w:p w14:paraId="1E4AB752" w14:textId="77777777" w:rsidR="005B69E2" w:rsidRPr="005B69E2" w:rsidRDefault="005B69E2" w:rsidP="005B69E2">
      <w:pPr>
        <w:rPr>
          <w:sz w:val="24"/>
        </w:rPr>
      </w:pPr>
    </w:p>
    <w:p w14:paraId="26D913B5" w14:textId="0462B39D" w:rsidR="005B69E2" w:rsidRPr="005B6215" w:rsidRDefault="005B69E2" w:rsidP="005B6215">
      <w:pPr>
        <w:pStyle w:val="Prrafodelista"/>
        <w:numPr>
          <w:ilvl w:val="0"/>
          <w:numId w:val="11"/>
        </w:numPr>
        <w:rPr>
          <w:b/>
          <w:sz w:val="24"/>
        </w:rPr>
      </w:pPr>
      <w:r w:rsidRPr="005B6215">
        <w:rPr>
          <w:b/>
          <w:sz w:val="24"/>
        </w:rPr>
        <w:t>TRABAJAR BIEN EL CONCEPTO</w:t>
      </w:r>
    </w:p>
    <w:p w14:paraId="70D5DB92" w14:textId="49178B21" w:rsidR="005B69E2" w:rsidRPr="005B6215" w:rsidRDefault="005B69E2" w:rsidP="005B6215">
      <w:pPr>
        <w:pStyle w:val="Prrafodelista"/>
        <w:numPr>
          <w:ilvl w:val="0"/>
          <w:numId w:val="16"/>
        </w:numPr>
        <w:rPr>
          <w:sz w:val="24"/>
        </w:rPr>
      </w:pPr>
      <w:r w:rsidRPr="005B6215">
        <w:rPr>
          <w:sz w:val="24"/>
        </w:rPr>
        <w:t>¿La música escogida encaja con lo que voy a contar?</w:t>
      </w:r>
    </w:p>
    <w:p w14:paraId="018C659F" w14:textId="3A27A615" w:rsidR="005B69E2" w:rsidRDefault="005B69E2" w:rsidP="005B69E2">
      <w:pPr>
        <w:pStyle w:val="Prrafodelista"/>
        <w:numPr>
          <w:ilvl w:val="0"/>
          <w:numId w:val="16"/>
        </w:numPr>
        <w:rPr>
          <w:sz w:val="24"/>
        </w:rPr>
      </w:pPr>
      <w:r w:rsidRPr="005B6215">
        <w:rPr>
          <w:sz w:val="24"/>
        </w:rPr>
        <w:t>¿Existe una progresión buena de ideas en mi podcast?</w:t>
      </w:r>
    </w:p>
    <w:p w14:paraId="1E1B4408" w14:textId="77777777" w:rsidR="005B6215" w:rsidRPr="005B6215" w:rsidRDefault="005B6215" w:rsidP="005B6215">
      <w:pPr>
        <w:pStyle w:val="Prrafodelista"/>
        <w:rPr>
          <w:sz w:val="24"/>
        </w:rPr>
      </w:pPr>
    </w:p>
    <w:p w14:paraId="1D7BDEF7" w14:textId="290FEC61" w:rsidR="005B69E2" w:rsidRPr="005B6215" w:rsidRDefault="005B6215" w:rsidP="005B6215">
      <w:pPr>
        <w:pStyle w:val="Prrafodelista"/>
        <w:numPr>
          <w:ilvl w:val="0"/>
          <w:numId w:val="12"/>
        </w:numPr>
        <w:rPr>
          <w:sz w:val="24"/>
        </w:rPr>
      </w:pPr>
      <w:r w:rsidRPr="005B6215">
        <w:rPr>
          <w:sz w:val="24"/>
        </w:rPr>
        <w:t>Truc</w:t>
      </w:r>
      <w:r w:rsidR="005B69E2" w:rsidRPr="005B6215">
        <w:rPr>
          <w:sz w:val="24"/>
        </w:rPr>
        <w:t>o: Trabajar muy bien el guion</w:t>
      </w:r>
      <w:r w:rsidRPr="005B6215">
        <w:rPr>
          <w:sz w:val="24"/>
        </w:rPr>
        <w:t>.</w:t>
      </w:r>
    </w:p>
    <w:p w14:paraId="34255AB2" w14:textId="77777777" w:rsidR="005B69E2" w:rsidRPr="005B6215" w:rsidRDefault="005B69E2" w:rsidP="005B69E2">
      <w:pPr>
        <w:rPr>
          <w:b/>
          <w:sz w:val="24"/>
        </w:rPr>
      </w:pPr>
    </w:p>
    <w:p w14:paraId="7EDC88D9" w14:textId="13CA75D3" w:rsidR="005B69E2" w:rsidRPr="005B6215" w:rsidRDefault="005B69E2" w:rsidP="005B6215">
      <w:pPr>
        <w:pStyle w:val="Prrafodelista"/>
        <w:numPr>
          <w:ilvl w:val="0"/>
          <w:numId w:val="11"/>
        </w:numPr>
        <w:rPr>
          <w:b/>
          <w:sz w:val="24"/>
        </w:rPr>
      </w:pPr>
      <w:r w:rsidRPr="005B6215">
        <w:rPr>
          <w:b/>
          <w:sz w:val="24"/>
        </w:rPr>
        <w:t>PLANIFICA DESDE EL PRINCIPIO</w:t>
      </w:r>
    </w:p>
    <w:p w14:paraId="6D7AFA68" w14:textId="269E21AB" w:rsidR="005B69E2" w:rsidRPr="005B6215" w:rsidRDefault="005B69E2" w:rsidP="005B6215">
      <w:pPr>
        <w:pStyle w:val="Prrafodelista"/>
        <w:numPr>
          <w:ilvl w:val="0"/>
          <w:numId w:val="17"/>
        </w:numPr>
        <w:rPr>
          <w:sz w:val="24"/>
        </w:rPr>
      </w:pPr>
      <w:r w:rsidRPr="005B6215">
        <w:rPr>
          <w:sz w:val="24"/>
        </w:rPr>
        <w:t>¿Debería subdividir el podcast en partes?</w:t>
      </w:r>
    </w:p>
    <w:p w14:paraId="7EE34010" w14:textId="731D5948" w:rsidR="005B6215" w:rsidRDefault="005B69E2" w:rsidP="005B69E2">
      <w:pPr>
        <w:pStyle w:val="Prrafodelista"/>
        <w:numPr>
          <w:ilvl w:val="0"/>
          <w:numId w:val="17"/>
        </w:numPr>
        <w:rPr>
          <w:sz w:val="24"/>
        </w:rPr>
      </w:pPr>
      <w:r w:rsidRPr="005B6215">
        <w:rPr>
          <w:sz w:val="24"/>
        </w:rPr>
        <w:t>¿Metería más músicas, efectos, etc. para ello?</w:t>
      </w:r>
    </w:p>
    <w:p w14:paraId="47F71458" w14:textId="77777777" w:rsidR="005B6215" w:rsidRPr="005B6215" w:rsidRDefault="005B6215" w:rsidP="005B6215">
      <w:pPr>
        <w:pStyle w:val="Prrafodelista"/>
        <w:rPr>
          <w:sz w:val="24"/>
        </w:rPr>
      </w:pPr>
    </w:p>
    <w:p w14:paraId="6F1D9082" w14:textId="41019659" w:rsidR="005B6215" w:rsidRPr="005B6215" w:rsidRDefault="005B6215" w:rsidP="005B6215">
      <w:pPr>
        <w:pStyle w:val="Prrafodelista"/>
        <w:numPr>
          <w:ilvl w:val="0"/>
          <w:numId w:val="12"/>
        </w:numPr>
        <w:rPr>
          <w:sz w:val="24"/>
        </w:rPr>
      </w:pPr>
      <w:r w:rsidRPr="005B6215">
        <w:rPr>
          <w:sz w:val="24"/>
        </w:rPr>
        <w:t>Truco: Añade esas mejoras desde la elaboración del guion, no al final.</w:t>
      </w:r>
    </w:p>
    <w:p w14:paraId="1109E5CA" w14:textId="77777777" w:rsidR="005B69E2" w:rsidRPr="005B69E2" w:rsidRDefault="005B69E2" w:rsidP="005B69E2">
      <w:pPr>
        <w:rPr>
          <w:sz w:val="24"/>
        </w:rPr>
      </w:pPr>
    </w:p>
    <w:p w14:paraId="43C12F8E" w14:textId="53EBAB5A" w:rsidR="005B69E2" w:rsidRPr="005B6215" w:rsidRDefault="005B69E2" w:rsidP="005B6215">
      <w:pPr>
        <w:pStyle w:val="Prrafodelista"/>
        <w:numPr>
          <w:ilvl w:val="0"/>
          <w:numId w:val="11"/>
        </w:numPr>
        <w:rPr>
          <w:b/>
          <w:sz w:val="24"/>
        </w:rPr>
      </w:pPr>
      <w:r w:rsidRPr="005B6215">
        <w:rPr>
          <w:b/>
          <w:sz w:val="24"/>
        </w:rPr>
        <w:t>SELECCIÓN MUSICAL</w:t>
      </w:r>
    </w:p>
    <w:p w14:paraId="654A24C3" w14:textId="5C65C252" w:rsidR="005B69E2" w:rsidRPr="005B6215" w:rsidRDefault="005B69E2" w:rsidP="005B6215">
      <w:pPr>
        <w:pStyle w:val="Prrafodelista"/>
        <w:numPr>
          <w:ilvl w:val="0"/>
          <w:numId w:val="18"/>
        </w:numPr>
        <w:rPr>
          <w:sz w:val="24"/>
        </w:rPr>
      </w:pPr>
      <w:r w:rsidRPr="005B6215">
        <w:rPr>
          <w:sz w:val="24"/>
        </w:rPr>
        <w:t>¿Es monótona?</w:t>
      </w:r>
    </w:p>
    <w:p w14:paraId="319D0C7B" w14:textId="45513AE4" w:rsidR="005B6215" w:rsidRDefault="005B69E2" w:rsidP="005B69E2">
      <w:pPr>
        <w:pStyle w:val="Prrafodelista"/>
        <w:numPr>
          <w:ilvl w:val="0"/>
          <w:numId w:val="18"/>
        </w:numPr>
        <w:rPr>
          <w:sz w:val="24"/>
        </w:rPr>
      </w:pPr>
      <w:r w:rsidRPr="005B6215">
        <w:rPr>
          <w:sz w:val="24"/>
        </w:rPr>
        <w:t>¿Utilizo la misma música a lo largo de todo el podcast</w:t>
      </w:r>
      <w:r w:rsidR="005B6215">
        <w:rPr>
          <w:sz w:val="24"/>
        </w:rPr>
        <w:t>?</w:t>
      </w:r>
    </w:p>
    <w:p w14:paraId="515BAEE4" w14:textId="77777777" w:rsidR="005B6215" w:rsidRPr="005B6215" w:rsidRDefault="005B6215" w:rsidP="005B6215">
      <w:pPr>
        <w:pStyle w:val="Prrafodelista"/>
        <w:rPr>
          <w:sz w:val="24"/>
        </w:rPr>
      </w:pPr>
    </w:p>
    <w:p w14:paraId="70F48E6B" w14:textId="2599B8CE" w:rsidR="005B6215" w:rsidRPr="005B6215" w:rsidRDefault="005B6215" w:rsidP="005B6215">
      <w:pPr>
        <w:pStyle w:val="Prrafodelista"/>
        <w:numPr>
          <w:ilvl w:val="0"/>
          <w:numId w:val="12"/>
        </w:numPr>
        <w:rPr>
          <w:sz w:val="24"/>
        </w:rPr>
      </w:pPr>
      <w:r w:rsidRPr="005B6215">
        <w:rPr>
          <w:sz w:val="24"/>
        </w:rPr>
        <w:t>Truco: Has una prueba previa y ten en cuenta la duración de tu podcast.</w:t>
      </w:r>
    </w:p>
    <w:p w14:paraId="6A1EEF59" w14:textId="77777777" w:rsidR="005B69E2" w:rsidRPr="005B69E2" w:rsidRDefault="005B69E2" w:rsidP="005B69E2">
      <w:pPr>
        <w:rPr>
          <w:sz w:val="24"/>
        </w:rPr>
      </w:pPr>
    </w:p>
    <w:p w14:paraId="5527EA78" w14:textId="7517E63A" w:rsidR="005B69E2" w:rsidRPr="005B6215" w:rsidRDefault="005B69E2" w:rsidP="005B6215">
      <w:pPr>
        <w:pStyle w:val="Prrafodelista"/>
        <w:numPr>
          <w:ilvl w:val="0"/>
          <w:numId w:val="11"/>
        </w:numPr>
        <w:rPr>
          <w:b/>
          <w:sz w:val="24"/>
        </w:rPr>
      </w:pPr>
      <w:r w:rsidRPr="005B6215">
        <w:rPr>
          <w:b/>
          <w:sz w:val="24"/>
        </w:rPr>
        <w:t>VOLUMEN DE LAS PISTAS</w:t>
      </w:r>
    </w:p>
    <w:p w14:paraId="15537481" w14:textId="2081F369" w:rsidR="005B6215" w:rsidRDefault="005B69E2" w:rsidP="005B69E2">
      <w:pPr>
        <w:pStyle w:val="Prrafodelista"/>
        <w:numPr>
          <w:ilvl w:val="0"/>
          <w:numId w:val="19"/>
        </w:numPr>
        <w:rPr>
          <w:sz w:val="24"/>
        </w:rPr>
      </w:pPr>
      <w:r w:rsidRPr="005B6215">
        <w:rPr>
          <w:sz w:val="24"/>
        </w:rPr>
        <w:t>¿Debo bajar el volumen de la pista de música para escuchar mejor al locutor/locutores?</w:t>
      </w:r>
    </w:p>
    <w:p w14:paraId="3463C934" w14:textId="77777777" w:rsidR="005B6215" w:rsidRPr="005B6215" w:rsidRDefault="005B6215" w:rsidP="005B6215">
      <w:pPr>
        <w:pStyle w:val="Prrafodelista"/>
        <w:rPr>
          <w:sz w:val="24"/>
        </w:rPr>
      </w:pPr>
    </w:p>
    <w:p w14:paraId="3DA93F26" w14:textId="301D5410" w:rsidR="005B6215" w:rsidRPr="005B6215" w:rsidRDefault="005B6215" w:rsidP="005B6215">
      <w:pPr>
        <w:pStyle w:val="Prrafodelista"/>
        <w:numPr>
          <w:ilvl w:val="0"/>
          <w:numId w:val="12"/>
        </w:numPr>
        <w:rPr>
          <w:sz w:val="24"/>
        </w:rPr>
      </w:pPr>
      <w:r w:rsidRPr="005B6215">
        <w:rPr>
          <w:sz w:val="24"/>
        </w:rPr>
        <w:t xml:space="preserve">Truco: Si en algún momento bajo o subo el volumen del podcast, el volumen no está bien ajustado. </w:t>
      </w:r>
    </w:p>
    <w:p w14:paraId="50EBE205" w14:textId="77777777" w:rsidR="005B69E2" w:rsidRPr="005B6215" w:rsidRDefault="005B69E2" w:rsidP="005B69E2">
      <w:pPr>
        <w:rPr>
          <w:b/>
          <w:sz w:val="24"/>
        </w:rPr>
      </w:pPr>
    </w:p>
    <w:p w14:paraId="044AC4E5" w14:textId="146751E1" w:rsidR="005B69E2" w:rsidRPr="005B6215" w:rsidRDefault="005B69E2" w:rsidP="005B6215">
      <w:pPr>
        <w:pStyle w:val="Prrafodelista"/>
        <w:numPr>
          <w:ilvl w:val="0"/>
          <w:numId w:val="11"/>
        </w:numPr>
        <w:rPr>
          <w:b/>
          <w:sz w:val="24"/>
        </w:rPr>
      </w:pPr>
      <w:r w:rsidRPr="005B6215">
        <w:rPr>
          <w:b/>
          <w:sz w:val="24"/>
        </w:rPr>
        <w:t>INTEGRACIÓN D PISTAS DE AUDIO CON LOCUCIÓN</w:t>
      </w:r>
    </w:p>
    <w:p w14:paraId="437027F5" w14:textId="765EE5FE" w:rsidR="005B69E2" w:rsidRPr="005B6215" w:rsidRDefault="005B69E2" w:rsidP="005B6215">
      <w:pPr>
        <w:pStyle w:val="Prrafodelista"/>
        <w:numPr>
          <w:ilvl w:val="0"/>
          <w:numId w:val="19"/>
        </w:numPr>
        <w:rPr>
          <w:sz w:val="24"/>
        </w:rPr>
      </w:pPr>
      <w:r w:rsidRPr="005B6215">
        <w:rPr>
          <w:sz w:val="24"/>
        </w:rPr>
        <w:t>¿Corto de manera abrupta una pista?</w:t>
      </w:r>
    </w:p>
    <w:p w14:paraId="426A6FB4" w14:textId="21F2845C" w:rsidR="005B6215" w:rsidRDefault="005B69E2" w:rsidP="005B69E2">
      <w:pPr>
        <w:pStyle w:val="Prrafodelista"/>
        <w:numPr>
          <w:ilvl w:val="0"/>
          <w:numId w:val="19"/>
        </w:numPr>
        <w:rPr>
          <w:sz w:val="24"/>
        </w:rPr>
      </w:pPr>
      <w:r w:rsidRPr="005B6215">
        <w:rPr>
          <w:sz w:val="24"/>
        </w:rPr>
        <w:t>¿La integración es “suave”? ¿Se percibe en gran medida?</w:t>
      </w:r>
    </w:p>
    <w:p w14:paraId="6FCC759E" w14:textId="77777777" w:rsidR="005B6215" w:rsidRPr="005B6215" w:rsidRDefault="005B6215" w:rsidP="005B6215">
      <w:pPr>
        <w:pStyle w:val="Prrafodelista"/>
        <w:rPr>
          <w:sz w:val="24"/>
        </w:rPr>
      </w:pPr>
    </w:p>
    <w:p w14:paraId="4BDE3D4E" w14:textId="084C32F9" w:rsidR="005B6215" w:rsidRPr="005B6215" w:rsidRDefault="005B6215" w:rsidP="005B6215">
      <w:pPr>
        <w:pStyle w:val="Prrafodelista"/>
        <w:numPr>
          <w:ilvl w:val="0"/>
          <w:numId w:val="12"/>
        </w:numPr>
        <w:rPr>
          <w:sz w:val="24"/>
        </w:rPr>
      </w:pPr>
      <w:r w:rsidRPr="005B6215">
        <w:rPr>
          <w:sz w:val="24"/>
        </w:rPr>
        <w:t>Truco: Prueba a preguntar a alguien que no haya estado implicado en el proceso.</w:t>
      </w:r>
    </w:p>
    <w:p w14:paraId="1403B72E" w14:textId="4F634F9F" w:rsidR="005B69E2" w:rsidRPr="005B69E2" w:rsidRDefault="005B69E2" w:rsidP="005B69E2">
      <w:pPr>
        <w:rPr>
          <w:sz w:val="24"/>
        </w:rPr>
      </w:pPr>
    </w:p>
    <w:p w14:paraId="597A0D95" w14:textId="36419E7C" w:rsidR="005B69E2" w:rsidRPr="005B6215" w:rsidRDefault="005B69E2" w:rsidP="005B6215">
      <w:pPr>
        <w:pStyle w:val="Prrafodelista"/>
        <w:numPr>
          <w:ilvl w:val="0"/>
          <w:numId w:val="11"/>
        </w:numPr>
        <w:rPr>
          <w:b/>
          <w:sz w:val="24"/>
        </w:rPr>
      </w:pPr>
      <w:r w:rsidRPr="005B6215">
        <w:rPr>
          <w:b/>
          <w:sz w:val="24"/>
        </w:rPr>
        <w:t>RUIDOS DEL ENTORNO</w:t>
      </w:r>
    </w:p>
    <w:p w14:paraId="3A67FB59" w14:textId="0FDDFC40" w:rsidR="005B69E2" w:rsidRPr="005B6215" w:rsidRDefault="005B69E2" w:rsidP="005B6215">
      <w:pPr>
        <w:pStyle w:val="Prrafodelista"/>
        <w:numPr>
          <w:ilvl w:val="0"/>
          <w:numId w:val="20"/>
        </w:numPr>
        <w:rPr>
          <w:sz w:val="24"/>
        </w:rPr>
      </w:pPr>
      <w:r w:rsidRPr="005B6215">
        <w:rPr>
          <w:sz w:val="24"/>
        </w:rPr>
        <w:lastRenderedPageBreak/>
        <w:t>¿Estoy en un sitio con buena acústica?</w:t>
      </w:r>
    </w:p>
    <w:p w14:paraId="6E4C211E" w14:textId="72BF0FCE" w:rsidR="005B6215" w:rsidRDefault="005B69E2" w:rsidP="005B69E2">
      <w:pPr>
        <w:pStyle w:val="Prrafodelista"/>
        <w:numPr>
          <w:ilvl w:val="0"/>
          <w:numId w:val="20"/>
        </w:numPr>
        <w:rPr>
          <w:sz w:val="24"/>
        </w:rPr>
      </w:pPr>
      <w:r w:rsidRPr="005B6215">
        <w:rPr>
          <w:sz w:val="24"/>
        </w:rPr>
        <w:t>¿Me he asegurado de que no existen ruidos externos que puedan afectar en el audio?</w:t>
      </w:r>
    </w:p>
    <w:p w14:paraId="26CE3B69" w14:textId="77777777" w:rsidR="005B6215" w:rsidRPr="005B6215" w:rsidRDefault="005B6215" w:rsidP="005B6215">
      <w:pPr>
        <w:pStyle w:val="Prrafodelista"/>
        <w:rPr>
          <w:sz w:val="24"/>
        </w:rPr>
      </w:pPr>
    </w:p>
    <w:p w14:paraId="799F719C" w14:textId="5105E940" w:rsidR="005B6215" w:rsidRPr="005B6215" w:rsidRDefault="005B6215" w:rsidP="005B6215">
      <w:pPr>
        <w:pStyle w:val="Prrafodelista"/>
        <w:numPr>
          <w:ilvl w:val="0"/>
          <w:numId w:val="12"/>
        </w:numPr>
        <w:rPr>
          <w:sz w:val="24"/>
        </w:rPr>
      </w:pPr>
      <w:r w:rsidRPr="005B6215">
        <w:rPr>
          <w:sz w:val="24"/>
        </w:rPr>
        <w:t xml:space="preserve">Truco: Efecto de reducción de ruido del </w:t>
      </w:r>
      <w:proofErr w:type="spellStart"/>
      <w:r w:rsidRPr="005B6215">
        <w:rPr>
          <w:sz w:val="24"/>
        </w:rPr>
        <w:t>Audacity</w:t>
      </w:r>
      <w:proofErr w:type="spellEnd"/>
      <w:r w:rsidRPr="005B6215">
        <w:rPr>
          <w:sz w:val="24"/>
        </w:rPr>
        <w:t>.</w:t>
      </w:r>
    </w:p>
    <w:p w14:paraId="034D003B" w14:textId="77777777" w:rsidR="005B69E2" w:rsidRPr="005B69E2" w:rsidRDefault="005B69E2" w:rsidP="005B69E2">
      <w:pPr>
        <w:rPr>
          <w:sz w:val="24"/>
        </w:rPr>
      </w:pPr>
    </w:p>
    <w:p w14:paraId="13D74B20" w14:textId="0D922FCD" w:rsidR="005B69E2" w:rsidRPr="005B6215" w:rsidRDefault="005B69E2" w:rsidP="005B6215">
      <w:pPr>
        <w:pStyle w:val="Prrafodelista"/>
        <w:numPr>
          <w:ilvl w:val="0"/>
          <w:numId w:val="11"/>
        </w:numPr>
        <w:rPr>
          <w:b/>
          <w:sz w:val="24"/>
        </w:rPr>
      </w:pPr>
      <w:r w:rsidRPr="005B6215">
        <w:rPr>
          <w:b/>
          <w:sz w:val="24"/>
        </w:rPr>
        <w:t>RUIDOS DE LA BOCA</w:t>
      </w:r>
    </w:p>
    <w:p w14:paraId="4569C6A4" w14:textId="47E452D6" w:rsidR="005B69E2" w:rsidRPr="005B6215" w:rsidRDefault="005B69E2" w:rsidP="005B6215">
      <w:pPr>
        <w:pStyle w:val="Prrafodelista"/>
        <w:numPr>
          <w:ilvl w:val="0"/>
          <w:numId w:val="21"/>
        </w:numPr>
        <w:rPr>
          <w:sz w:val="24"/>
        </w:rPr>
      </w:pPr>
      <w:r w:rsidRPr="005B6215">
        <w:rPr>
          <w:sz w:val="24"/>
        </w:rPr>
        <w:t>¿Escucho mi respiración?</w:t>
      </w:r>
    </w:p>
    <w:p w14:paraId="6856E83A" w14:textId="34052960" w:rsidR="005B6215" w:rsidRDefault="005B69E2" w:rsidP="005B69E2">
      <w:pPr>
        <w:pStyle w:val="Prrafodelista"/>
        <w:numPr>
          <w:ilvl w:val="0"/>
          <w:numId w:val="21"/>
        </w:numPr>
        <w:rPr>
          <w:sz w:val="24"/>
        </w:rPr>
      </w:pPr>
      <w:r w:rsidRPr="005B6215">
        <w:rPr>
          <w:sz w:val="24"/>
        </w:rPr>
        <w:t>¿Escucho los sonidos de mi boca al hablar?</w:t>
      </w:r>
    </w:p>
    <w:p w14:paraId="45110FCE" w14:textId="77777777" w:rsidR="005B6215" w:rsidRPr="005B6215" w:rsidRDefault="005B6215" w:rsidP="005B6215">
      <w:pPr>
        <w:pStyle w:val="Prrafodelista"/>
        <w:rPr>
          <w:sz w:val="24"/>
        </w:rPr>
      </w:pPr>
    </w:p>
    <w:p w14:paraId="6917EBC9" w14:textId="5C677E84" w:rsidR="005B6215" w:rsidRPr="005B6215" w:rsidRDefault="005B6215" w:rsidP="005B6215">
      <w:pPr>
        <w:pStyle w:val="Prrafodelista"/>
        <w:numPr>
          <w:ilvl w:val="0"/>
          <w:numId w:val="12"/>
        </w:numPr>
        <w:rPr>
          <w:sz w:val="24"/>
        </w:rPr>
      </w:pPr>
      <w:r w:rsidRPr="005B6215">
        <w:rPr>
          <w:sz w:val="24"/>
        </w:rPr>
        <w:t xml:space="preserve">Trucos: </w:t>
      </w:r>
    </w:p>
    <w:p w14:paraId="55BD5B61" w14:textId="3B39DED6" w:rsidR="005B6215" w:rsidRPr="005B6215" w:rsidRDefault="005B6215" w:rsidP="005B6215">
      <w:pPr>
        <w:pStyle w:val="Prrafodelista"/>
        <w:numPr>
          <w:ilvl w:val="0"/>
          <w:numId w:val="13"/>
        </w:numPr>
        <w:rPr>
          <w:sz w:val="24"/>
        </w:rPr>
      </w:pPr>
      <w:r w:rsidRPr="005B6215">
        <w:rPr>
          <w:sz w:val="24"/>
        </w:rPr>
        <w:t xml:space="preserve">Efecto de reducción de ruido del </w:t>
      </w:r>
      <w:proofErr w:type="spellStart"/>
      <w:r w:rsidRPr="005B6215">
        <w:rPr>
          <w:sz w:val="24"/>
        </w:rPr>
        <w:t>Audacity</w:t>
      </w:r>
      <w:proofErr w:type="spellEnd"/>
      <w:r w:rsidRPr="005B6215">
        <w:rPr>
          <w:sz w:val="24"/>
        </w:rPr>
        <w:t>.</w:t>
      </w:r>
    </w:p>
    <w:p w14:paraId="18F99E48" w14:textId="5D70EA54" w:rsidR="005B6215" w:rsidRPr="005B6215" w:rsidRDefault="005B6215" w:rsidP="005B6215">
      <w:pPr>
        <w:pStyle w:val="Prrafodelista"/>
        <w:numPr>
          <w:ilvl w:val="0"/>
          <w:numId w:val="13"/>
        </w:numPr>
        <w:rPr>
          <w:sz w:val="24"/>
        </w:rPr>
      </w:pPr>
      <w:r w:rsidRPr="005B6215">
        <w:rPr>
          <w:sz w:val="24"/>
        </w:rPr>
        <w:t>Colocación del micrófono por encima de la boca (45 grados).</w:t>
      </w:r>
    </w:p>
    <w:p w14:paraId="28B24E5A" w14:textId="52D8ACFB" w:rsidR="005B6215" w:rsidRPr="005B6215" w:rsidRDefault="005B6215" w:rsidP="005B6215">
      <w:pPr>
        <w:pStyle w:val="Prrafodelista"/>
        <w:numPr>
          <w:ilvl w:val="0"/>
          <w:numId w:val="13"/>
        </w:numPr>
        <w:rPr>
          <w:sz w:val="24"/>
        </w:rPr>
      </w:pPr>
      <w:r w:rsidRPr="005B6215">
        <w:rPr>
          <w:sz w:val="24"/>
        </w:rPr>
        <w:t>Beber agua antes y durante la grabación.</w:t>
      </w:r>
    </w:p>
    <w:p w14:paraId="285B4A65" w14:textId="77777777" w:rsidR="005B69E2" w:rsidRPr="005B69E2" w:rsidRDefault="005B69E2" w:rsidP="005B69E2">
      <w:pPr>
        <w:rPr>
          <w:sz w:val="24"/>
        </w:rPr>
      </w:pPr>
    </w:p>
    <w:p w14:paraId="645997BA" w14:textId="06FCF0A8" w:rsidR="005B69E2" w:rsidRPr="005B6215" w:rsidRDefault="005B69E2" w:rsidP="005B6215">
      <w:pPr>
        <w:pStyle w:val="Prrafodelista"/>
        <w:numPr>
          <w:ilvl w:val="0"/>
          <w:numId w:val="11"/>
        </w:numPr>
        <w:rPr>
          <w:b/>
          <w:sz w:val="24"/>
        </w:rPr>
      </w:pPr>
      <w:r w:rsidRPr="005B6215">
        <w:rPr>
          <w:b/>
          <w:sz w:val="24"/>
        </w:rPr>
        <w:t>PROYECCIÓN DE LA VOZ</w:t>
      </w:r>
    </w:p>
    <w:p w14:paraId="5C1EA591" w14:textId="39406307" w:rsidR="005B69E2" w:rsidRPr="005B6215" w:rsidRDefault="005B69E2" w:rsidP="005B6215">
      <w:pPr>
        <w:pStyle w:val="Prrafodelista"/>
        <w:numPr>
          <w:ilvl w:val="0"/>
          <w:numId w:val="22"/>
        </w:numPr>
        <w:rPr>
          <w:sz w:val="24"/>
        </w:rPr>
      </w:pPr>
      <w:r w:rsidRPr="005B6215">
        <w:rPr>
          <w:sz w:val="24"/>
        </w:rPr>
        <w:t>¿Estoy “hablando a la corbata”?</w:t>
      </w:r>
    </w:p>
    <w:p w14:paraId="3D816EDA" w14:textId="21CCD9E6" w:rsidR="005B6215" w:rsidRDefault="005B69E2" w:rsidP="005B6215">
      <w:pPr>
        <w:pStyle w:val="Prrafodelista"/>
        <w:numPr>
          <w:ilvl w:val="0"/>
          <w:numId w:val="22"/>
        </w:numPr>
        <w:rPr>
          <w:sz w:val="24"/>
        </w:rPr>
      </w:pPr>
      <w:r w:rsidRPr="005B6215">
        <w:rPr>
          <w:sz w:val="24"/>
        </w:rPr>
        <w:t>¿Estoy leyendo?</w:t>
      </w:r>
    </w:p>
    <w:p w14:paraId="4AD00D11" w14:textId="77777777" w:rsidR="005B6215" w:rsidRPr="005B6215" w:rsidRDefault="005B6215" w:rsidP="005B6215">
      <w:pPr>
        <w:pStyle w:val="Prrafodelista"/>
        <w:rPr>
          <w:sz w:val="24"/>
        </w:rPr>
      </w:pPr>
    </w:p>
    <w:p w14:paraId="4FDA8DDA" w14:textId="7E9C5331" w:rsidR="005B6215" w:rsidRPr="005B6215" w:rsidRDefault="005B6215" w:rsidP="005B6215">
      <w:pPr>
        <w:pStyle w:val="Prrafodelista"/>
        <w:numPr>
          <w:ilvl w:val="0"/>
          <w:numId w:val="12"/>
        </w:numPr>
        <w:rPr>
          <w:sz w:val="24"/>
        </w:rPr>
      </w:pPr>
      <w:r w:rsidRPr="005B6215">
        <w:rPr>
          <w:sz w:val="24"/>
        </w:rPr>
        <w:t>Trucos:</w:t>
      </w:r>
    </w:p>
    <w:p w14:paraId="4E3089CB" w14:textId="2F6ADADB" w:rsidR="005B6215" w:rsidRPr="005B6215" w:rsidRDefault="005B6215" w:rsidP="005B6215">
      <w:pPr>
        <w:pStyle w:val="Prrafodelista"/>
        <w:numPr>
          <w:ilvl w:val="0"/>
          <w:numId w:val="14"/>
        </w:numPr>
        <w:rPr>
          <w:sz w:val="24"/>
        </w:rPr>
      </w:pPr>
      <w:r w:rsidRPr="005B6215">
        <w:rPr>
          <w:sz w:val="24"/>
        </w:rPr>
        <w:t>Has pruebas previas.</w:t>
      </w:r>
    </w:p>
    <w:p w14:paraId="111FEC8A" w14:textId="128E11D3" w:rsidR="005B69E2" w:rsidRPr="005B6215" w:rsidRDefault="005B6215" w:rsidP="005B69E2">
      <w:pPr>
        <w:pStyle w:val="Prrafodelista"/>
        <w:numPr>
          <w:ilvl w:val="0"/>
          <w:numId w:val="14"/>
        </w:numPr>
        <w:rPr>
          <w:sz w:val="24"/>
        </w:rPr>
      </w:pPr>
      <w:r w:rsidRPr="005B6215">
        <w:rPr>
          <w:sz w:val="24"/>
        </w:rPr>
        <w:t>Intenta gesticular, como los actores de doblaje.</w:t>
      </w:r>
    </w:p>
    <w:p w14:paraId="10C22F85" w14:textId="77777777" w:rsidR="005B69E2" w:rsidRPr="005B69E2" w:rsidRDefault="005B69E2" w:rsidP="005B69E2">
      <w:pPr>
        <w:rPr>
          <w:sz w:val="24"/>
        </w:rPr>
      </w:pPr>
    </w:p>
    <w:p w14:paraId="653AD43A" w14:textId="45E95D80" w:rsidR="005B69E2" w:rsidRPr="005B6215" w:rsidRDefault="005B69E2" w:rsidP="005B6215">
      <w:pPr>
        <w:pStyle w:val="Prrafodelista"/>
        <w:numPr>
          <w:ilvl w:val="0"/>
          <w:numId w:val="11"/>
        </w:numPr>
        <w:rPr>
          <w:b/>
          <w:sz w:val="24"/>
        </w:rPr>
      </w:pPr>
      <w:r w:rsidRPr="005B6215">
        <w:rPr>
          <w:b/>
          <w:sz w:val="24"/>
        </w:rPr>
        <w:t>REVISIÓN FINAL</w:t>
      </w:r>
    </w:p>
    <w:p w14:paraId="0157987F" w14:textId="066F03C7" w:rsidR="005B6215" w:rsidRDefault="005B69E2" w:rsidP="005B69E2">
      <w:pPr>
        <w:pStyle w:val="Prrafodelista"/>
        <w:numPr>
          <w:ilvl w:val="0"/>
          <w:numId w:val="23"/>
        </w:numPr>
        <w:rPr>
          <w:sz w:val="24"/>
        </w:rPr>
      </w:pPr>
      <w:r w:rsidRPr="005B6215">
        <w:rPr>
          <w:sz w:val="24"/>
        </w:rPr>
        <w:t>¿Está todo bien? ¿Puedo mejorar algún aspecto técnico o comunicativo?</w:t>
      </w:r>
    </w:p>
    <w:p w14:paraId="6BF09892" w14:textId="77777777" w:rsidR="005B6215" w:rsidRPr="005B6215" w:rsidRDefault="005B6215" w:rsidP="005B6215">
      <w:pPr>
        <w:pStyle w:val="Prrafodelista"/>
        <w:rPr>
          <w:sz w:val="24"/>
        </w:rPr>
      </w:pPr>
    </w:p>
    <w:p w14:paraId="1881EC92" w14:textId="59FFE5EC" w:rsidR="005B6215" w:rsidRPr="005B6215" w:rsidRDefault="005B6215" w:rsidP="005B6215">
      <w:pPr>
        <w:pStyle w:val="Prrafodelista"/>
        <w:numPr>
          <w:ilvl w:val="0"/>
          <w:numId w:val="12"/>
        </w:numPr>
        <w:rPr>
          <w:sz w:val="24"/>
        </w:rPr>
      </w:pPr>
      <w:r w:rsidRPr="005B6215">
        <w:rPr>
          <w:sz w:val="24"/>
        </w:rPr>
        <w:t>Trucos:</w:t>
      </w:r>
    </w:p>
    <w:p w14:paraId="4B5D6BDD" w14:textId="5C7D1F4D" w:rsidR="005B6215" w:rsidRPr="005B6215" w:rsidRDefault="005B6215" w:rsidP="005B6215">
      <w:pPr>
        <w:pStyle w:val="Prrafodelista"/>
        <w:numPr>
          <w:ilvl w:val="0"/>
          <w:numId w:val="15"/>
        </w:numPr>
        <w:rPr>
          <w:sz w:val="24"/>
        </w:rPr>
      </w:pPr>
      <w:r w:rsidRPr="005B6215">
        <w:rPr>
          <w:sz w:val="24"/>
        </w:rPr>
        <w:t>Corta las pausas largas en postproducción.</w:t>
      </w:r>
    </w:p>
    <w:p w14:paraId="4A208437" w14:textId="30EE6A55" w:rsidR="005B6215" w:rsidRPr="005B6215" w:rsidRDefault="005B6215" w:rsidP="005B6215">
      <w:pPr>
        <w:pStyle w:val="Prrafodelista"/>
        <w:numPr>
          <w:ilvl w:val="0"/>
          <w:numId w:val="15"/>
        </w:numPr>
        <w:rPr>
          <w:sz w:val="24"/>
        </w:rPr>
      </w:pPr>
      <w:r w:rsidRPr="005B6215">
        <w:rPr>
          <w:sz w:val="24"/>
        </w:rPr>
        <w:t>Añade mejoras y efectos.</w:t>
      </w:r>
    </w:p>
    <w:p w14:paraId="3A61503F" w14:textId="719113A1" w:rsidR="00340EFA" w:rsidRDefault="00340EFA">
      <w:pPr>
        <w:spacing w:before="0" w:after="0" w:line="240" w:lineRule="auto"/>
        <w:jc w:val="left"/>
        <w:rPr>
          <w:sz w:val="24"/>
        </w:rPr>
      </w:pPr>
      <w:r>
        <w:rPr>
          <w:sz w:val="24"/>
        </w:rPr>
        <w:br w:type="page"/>
      </w:r>
    </w:p>
    <w:p w14:paraId="65AAF807" w14:textId="77777777" w:rsidR="005B69E2" w:rsidRPr="005B69E2" w:rsidRDefault="005B69E2" w:rsidP="005B69E2">
      <w:pPr>
        <w:rPr>
          <w:sz w:val="24"/>
        </w:rPr>
      </w:pPr>
    </w:p>
    <w:p w14:paraId="62D4138D" w14:textId="74B591DA" w:rsidR="005B6215" w:rsidRPr="005B6215" w:rsidRDefault="005B6215" w:rsidP="005B6215">
      <w:pPr>
        <w:pStyle w:val="Ttulo1"/>
        <w:rPr>
          <w:i/>
        </w:rPr>
      </w:pPr>
      <w:r>
        <w:t xml:space="preserve">Recomendaciones para elaborar un </w:t>
      </w:r>
      <w:proofErr w:type="spellStart"/>
      <w:r w:rsidRPr="005B6215">
        <w:rPr>
          <w:i/>
        </w:rPr>
        <w:t>streaming</w:t>
      </w:r>
      <w:proofErr w:type="spellEnd"/>
    </w:p>
    <w:p w14:paraId="7CFF00B4" w14:textId="0F0D312D" w:rsidR="005B6215" w:rsidRPr="005B69E2" w:rsidRDefault="005B6215" w:rsidP="005B6215">
      <w:pPr>
        <w:rPr>
          <w:b/>
          <w:sz w:val="24"/>
        </w:rPr>
      </w:pPr>
      <w:r w:rsidRPr="005B69E2">
        <w:rPr>
          <w:b/>
          <w:sz w:val="24"/>
        </w:rPr>
        <w:t xml:space="preserve">¿Qué debemos recordar a la hora de hacer un </w:t>
      </w:r>
      <w:proofErr w:type="spellStart"/>
      <w:r w:rsidRPr="005B6215">
        <w:rPr>
          <w:b/>
          <w:i/>
          <w:sz w:val="24"/>
        </w:rPr>
        <w:t>streaming</w:t>
      </w:r>
      <w:proofErr w:type="spellEnd"/>
      <w:r w:rsidRPr="005B69E2">
        <w:rPr>
          <w:b/>
          <w:sz w:val="24"/>
        </w:rPr>
        <w:t>?</w:t>
      </w:r>
    </w:p>
    <w:p w14:paraId="4D60C10C" w14:textId="77777777" w:rsidR="005B6215" w:rsidRPr="003536F8" w:rsidRDefault="005B6215" w:rsidP="005B6215">
      <w:pPr>
        <w:rPr>
          <w:sz w:val="24"/>
        </w:rPr>
      </w:pPr>
    </w:p>
    <w:p w14:paraId="4AA4AB85" w14:textId="6CB559BE" w:rsidR="005B6215" w:rsidRPr="003536F8" w:rsidRDefault="005B6215" w:rsidP="005B6215">
      <w:pPr>
        <w:pStyle w:val="Prrafodelista"/>
        <w:numPr>
          <w:ilvl w:val="0"/>
          <w:numId w:val="24"/>
        </w:numPr>
        <w:rPr>
          <w:b/>
          <w:sz w:val="24"/>
        </w:rPr>
      </w:pPr>
      <w:r w:rsidRPr="003536F8">
        <w:rPr>
          <w:b/>
          <w:sz w:val="24"/>
        </w:rPr>
        <w:t>PÚBLICO OBJETIVO BIEN DEFINIDO</w:t>
      </w:r>
    </w:p>
    <w:p w14:paraId="2A54D77F" w14:textId="05A93C2C" w:rsidR="005B6215" w:rsidRPr="004F4FDC" w:rsidRDefault="005B6215" w:rsidP="004F4FDC">
      <w:pPr>
        <w:pStyle w:val="Prrafodelista"/>
        <w:numPr>
          <w:ilvl w:val="0"/>
          <w:numId w:val="23"/>
        </w:numPr>
        <w:rPr>
          <w:sz w:val="24"/>
        </w:rPr>
      </w:pPr>
      <w:r w:rsidRPr="004F4FDC">
        <w:rPr>
          <w:sz w:val="24"/>
        </w:rPr>
        <w:t>¿A mi público le interesa el tema?</w:t>
      </w:r>
    </w:p>
    <w:p w14:paraId="13DBF63C" w14:textId="48761EF4" w:rsidR="005B6215" w:rsidRPr="004F4FDC" w:rsidRDefault="005B6215" w:rsidP="004F4FDC">
      <w:pPr>
        <w:pStyle w:val="Prrafodelista"/>
        <w:numPr>
          <w:ilvl w:val="0"/>
          <w:numId w:val="23"/>
        </w:numPr>
        <w:rPr>
          <w:sz w:val="24"/>
        </w:rPr>
      </w:pPr>
      <w:r w:rsidRPr="004F4FDC">
        <w:rPr>
          <w:sz w:val="24"/>
        </w:rPr>
        <w:t>¿Estoy utilizando el lenguaje adecuado?</w:t>
      </w:r>
    </w:p>
    <w:p w14:paraId="340BA4C3" w14:textId="484FFC2C" w:rsidR="005B6215" w:rsidRDefault="005B6215" w:rsidP="005B6215">
      <w:pPr>
        <w:pStyle w:val="Prrafodelista"/>
        <w:numPr>
          <w:ilvl w:val="0"/>
          <w:numId w:val="23"/>
        </w:numPr>
        <w:rPr>
          <w:sz w:val="24"/>
        </w:rPr>
      </w:pPr>
      <w:r w:rsidRPr="004F4FDC">
        <w:rPr>
          <w:sz w:val="24"/>
        </w:rPr>
        <w:t>¿En mi plataforma se encuentra mi público?</w:t>
      </w:r>
    </w:p>
    <w:p w14:paraId="3F8A01DF" w14:textId="77777777" w:rsidR="004F4FDC" w:rsidRPr="004F4FDC" w:rsidRDefault="004F4FDC" w:rsidP="004F4FDC">
      <w:pPr>
        <w:pStyle w:val="Prrafodelista"/>
        <w:rPr>
          <w:sz w:val="24"/>
        </w:rPr>
      </w:pPr>
    </w:p>
    <w:p w14:paraId="6065F33E" w14:textId="5171C0B5" w:rsidR="004F4FDC" w:rsidRPr="004F4FDC" w:rsidRDefault="004F4FDC" w:rsidP="004F4FDC">
      <w:pPr>
        <w:pStyle w:val="Prrafodelista"/>
        <w:numPr>
          <w:ilvl w:val="0"/>
          <w:numId w:val="12"/>
        </w:numPr>
        <w:rPr>
          <w:sz w:val="24"/>
        </w:rPr>
      </w:pPr>
      <w:r w:rsidRPr="004F4FDC">
        <w:rPr>
          <w:sz w:val="24"/>
        </w:rPr>
        <w:t xml:space="preserve">Truco: </w:t>
      </w:r>
    </w:p>
    <w:p w14:paraId="5EFECCF2" w14:textId="30CDA6B0" w:rsidR="004F4FDC" w:rsidRPr="004F4FDC" w:rsidRDefault="004F4FDC" w:rsidP="004F4FDC">
      <w:pPr>
        <w:pStyle w:val="Prrafodelista"/>
        <w:numPr>
          <w:ilvl w:val="0"/>
          <w:numId w:val="37"/>
        </w:numPr>
        <w:rPr>
          <w:sz w:val="24"/>
        </w:rPr>
      </w:pPr>
      <w:r w:rsidRPr="004F4FDC">
        <w:rPr>
          <w:sz w:val="24"/>
        </w:rPr>
        <w:t xml:space="preserve">IAB </w:t>
      </w:r>
      <w:proofErr w:type="spellStart"/>
      <w:r w:rsidRPr="004F4FDC">
        <w:rPr>
          <w:sz w:val="24"/>
        </w:rPr>
        <w:t>Spain</w:t>
      </w:r>
      <w:proofErr w:type="spellEnd"/>
    </w:p>
    <w:p w14:paraId="79BA12F4" w14:textId="77777777" w:rsidR="00BB37BC" w:rsidRPr="004F4FDC" w:rsidRDefault="00981B7C" w:rsidP="004F4FDC">
      <w:pPr>
        <w:pStyle w:val="Prrafodelista"/>
        <w:numPr>
          <w:ilvl w:val="0"/>
          <w:numId w:val="37"/>
        </w:numPr>
        <w:rPr>
          <w:sz w:val="24"/>
          <w:lang w:val="en-US"/>
        </w:rPr>
      </w:pPr>
      <w:r w:rsidRPr="004F4FDC">
        <w:rPr>
          <w:sz w:val="24"/>
          <w:lang w:val="en-US"/>
        </w:rPr>
        <w:t>USC Annenberg School of Communication</w:t>
      </w:r>
    </w:p>
    <w:p w14:paraId="7009534D" w14:textId="4DE9F387" w:rsidR="004F4FDC" w:rsidRPr="00340EFA" w:rsidRDefault="00981B7C" w:rsidP="005B6215">
      <w:pPr>
        <w:pStyle w:val="Prrafodelista"/>
        <w:numPr>
          <w:ilvl w:val="0"/>
          <w:numId w:val="37"/>
        </w:numPr>
        <w:rPr>
          <w:sz w:val="24"/>
        </w:rPr>
      </w:pPr>
      <w:r w:rsidRPr="004F4FDC">
        <w:rPr>
          <w:sz w:val="24"/>
          <w:lang w:val="es-ES"/>
        </w:rPr>
        <w:t>Prodigioso volcán</w:t>
      </w:r>
    </w:p>
    <w:p w14:paraId="46B21896" w14:textId="77777777" w:rsidR="004F4FDC" w:rsidRPr="003536F8" w:rsidRDefault="004F4FDC" w:rsidP="005B6215">
      <w:pPr>
        <w:rPr>
          <w:sz w:val="24"/>
        </w:rPr>
      </w:pPr>
    </w:p>
    <w:p w14:paraId="082B2035" w14:textId="02AAAB21" w:rsidR="005B6215" w:rsidRPr="003536F8" w:rsidRDefault="005B6215" w:rsidP="005B6215">
      <w:pPr>
        <w:pStyle w:val="Prrafodelista"/>
        <w:numPr>
          <w:ilvl w:val="0"/>
          <w:numId w:val="24"/>
        </w:numPr>
        <w:rPr>
          <w:b/>
          <w:sz w:val="24"/>
        </w:rPr>
      </w:pPr>
      <w:r w:rsidRPr="003536F8">
        <w:rPr>
          <w:b/>
          <w:sz w:val="24"/>
        </w:rPr>
        <w:t>APROVECHA EL FORMATO</w:t>
      </w:r>
    </w:p>
    <w:p w14:paraId="797F46C0" w14:textId="4C6A7397" w:rsidR="005B6215" w:rsidRPr="004F4FDC" w:rsidRDefault="005B6215" w:rsidP="004F4FDC">
      <w:pPr>
        <w:pStyle w:val="Prrafodelista"/>
        <w:numPr>
          <w:ilvl w:val="0"/>
          <w:numId w:val="23"/>
        </w:numPr>
        <w:rPr>
          <w:sz w:val="24"/>
        </w:rPr>
      </w:pPr>
      <w:r w:rsidRPr="004F4FDC">
        <w:rPr>
          <w:sz w:val="24"/>
        </w:rPr>
        <w:t>¿Qué me ofrece la plataforma?</w:t>
      </w:r>
    </w:p>
    <w:p w14:paraId="22CA281E" w14:textId="2AE13542" w:rsidR="005B6215" w:rsidRPr="004F4FDC" w:rsidRDefault="005B6215" w:rsidP="004F4FDC">
      <w:pPr>
        <w:pStyle w:val="Prrafodelista"/>
        <w:numPr>
          <w:ilvl w:val="0"/>
          <w:numId w:val="23"/>
        </w:numPr>
        <w:rPr>
          <w:sz w:val="24"/>
        </w:rPr>
      </w:pPr>
      <w:r w:rsidRPr="004F4FDC">
        <w:rPr>
          <w:sz w:val="24"/>
        </w:rPr>
        <w:t>¿Qué ofrezco como programa?</w:t>
      </w:r>
    </w:p>
    <w:p w14:paraId="4071BDD2" w14:textId="1CC4F0CE" w:rsidR="005B6215" w:rsidRPr="004F4FDC" w:rsidRDefault="005B6215" w:rsidP="004F4FDC">
      <w:pPr>
        <w:pStyle w:val="Prrafodelista"/>
        <w:numPr>
          <w:ilvl w:val="0"/>
          <w:numId w:val="23"/>
        </w:numPr>
        <w:rPr>
          <w:sz w:val="24"/>
        </w:rPr>
      </w:pPr>
      <w:r w:rsidRPr="004F4FDC">
        <w:rPr>
          <w:sz w:val="24"/>
        </w:rPr>
        <w:t>¿Aprovecho todas las opciones de la plataforma para mi programa?</w:t>
      </w:r>
    </w:p>
    <w:p w14:paraId="56E9DAE2" w14:textId="552867AD" w:rsidR="004F4FDC" w:rsidRDefault="005B6215" w:rsidP="004F4FDC">
      <w:pPr>
        <w:pStyle w:val="Prrafodelista"/>
        <w:numPr>
          <w:ilvl w:val="0"/>
          <w:numId w:val="23"/>
        </w:numPr>
        <w:rPr>
          <w:sz w:val="24"/>
        </w:rPr>
      </w:pPr>
      <w:r w:rsidRPr="004F4FDC">
        <w:rPr>
          <w:sz w:val="24"/>
        </w:rPr>
        <w:t>¿Soy coherente en el uso de estas?</w:t>
      </w:r>
    </w:p>
    <w:p w14:paraId="0A1E47B8" w14:textId="77777777" w:rsidR="004F4FDC" w:rsidRPr="004F4FDC" w:rsidRDefault="004F4FDC" w:rsidP="004F4FDC">
      <w:pPr>
        <w:pStyle w:val="Prrafodelista"/>
        <w:rPr>
          <w:sz w:val="24"/>
        </w:rPr>
      </w:pPr>
    </w:p>
    <w:p w14:paraId="2D2DF3AC" w14:textId="087CAB28" w:rsidR="004F4FDC" w:rsidRPr="00340EFA" w:rsidRDefault="004F4FDC" w:rsidP="004F4FDC">
      <w:pPr>
        <w:pStyle w:val="Prrafodelista"/>
        <w:numPr>
          <w:ilvl w:val="0"/>
          <w:numId w:val="36"/>
        </w:numPr>
        <w:rPr>
          <w:sz w:val="24"/>
        </w:rPr>
      </w:pPr>
      <w:r w:rsidRPr="004F4FDC">
        <w:rPr>
          <w:sz w:val="24"/>
        </w:rPr>
        <w:t xml:space="preserve">Truco: </w:t>
      </w:r>
      <w:proofErr w:type="spellStart"/>
      <w:r w:rsidRPr="004F4FDC">
        <w:rPr>
          <w:i/>
          <w:sz w:val="24"/>
        </w:rPr>
        <w:t>Benchmark</w:t>
      </w:r>
      <w:proofErr w:type="spellEnd"/>
      <w:r w:rsidRPr="004F4FDC">
        <w:rPr>
          <w:sz w:val="24"/>
        </w:rPr>
        <w:t xml:space="preserve">. Antes de planificar tu programa, echa un vistazo a otros vídeos similares. </w:t>
      </w:r>
    </w:p>
    <w:p w14:paraId="47EE136B" w14:textId="77777777" w:rsidR="005B6215" w:rsidRPr="003536F8" w:rsidRDefault="005B6215" w:rsidP="005B6215">
      <w:pPr>
        <w:rPr>
          <w:sz w:val="24"/>
        </w:rPr>
      </w:pPr>
    </w:p>
    <w:p w14:paraId="2BA9FFD2" w14:textId="5DD44C36" w:rsidR="005B6215" w:rsidRPr="003536F8" w:rsidRDefault="005B6215" w:rsidP="005B6215">
      <w:pPr>
        <w:pStyle w:val="Prrafodelista"/>
        <w:numPr>
          <w:ilvl w:val="0"/>
          <w:numId w:val="24"/>
        </w:numPr>
        <w:rPr>
          <w:b/>
          <w:sz w:val="24"/>
        </w:rPr>
      </w:pPr>
      <w:r w:rsidRPr="003536F8">
        <w:rPr>
          <w:b/>
          <w:sz w:val="24"/>
        </w:rPr>
        <w:t>IDEA BIEN COMUNICADA</w:t>
      </w:r>
    </w:p>
    <w:p w14:paraId="33C7F248" w14:textId="62D11C53" w:rsidR="005B6215" w:rsidRPr="004F4FDC" w:rsidRDefault="005B6215" w:rsidP="004F4FDC">
      <w:pPr>
        <w:pStyle w:val="Prrafodelista"/>
        <w:numPr>
          <w:ilvl w:val="0"/>
          <w:numId w:val="23"/>
        </w:numPr>
        <w:rPr>
          <w:sz w:val="24"/>
        </w:rPr>
      </w:pPr>
      <w:r w:rsidRPr="004F4FDC">
        <w:rPr>
          <w:sz w:val="24"/>
        </w:rPr>
        <w:t>¿Queda clara la idea principal? Quizá nosotros lo tengamos claro, pero el público, no.</w:t>
      </w:r>
    </w:p>
    <w:p w14:paraId="18A68994" w14:textId="0B388FFF" w:rsidR="005B6215" w:rsidRPr="004F4FDC" w:rsidRDefault="005B6215" w:rsidP="004F4FDC">
      <w:pPr>
        <w:pStyle w:val="Prrafodelista"/>
        <w:numPr>
          <w:ilvl w:val="0"/>
          <w:numId w:val="23"/>
        </w:numPr>
        <w:rPr>
          <w:sz w:val="24"/>
        </w:rPr>
      </w:pPr>
      <w:r w:rsidRPr="004F4FDC">
        <w:rPr>
          <w:sz w:val="24"/>
        </w:rPr>
        <w:t>¿Expongo la idea al comienzo, existe una evolución de esta, y cierro con ella? Recuerda al público de qué estamos hablando</w:t>
      </w:r>
    </w:p>
    <w:p w14:paraId="47F8A8F0" w14:textId="4B40AFEC" w:rsidR="005B6215" w:rsidRDefault="005B6215" w:rsidP="004F4FDC">
      <w:pPr>
        <w:pStyle w:val="Prrafodelista"/>
        <w:numPr>
          <w:ilvl w:val="0"/>
          <w:numId w:val="23"/>
        </w:numPr>
        <w:rPr>
          <w:sz w:val="24"/>
        </w:rPr>
      </w:pPr>
      <w:r w:rsidRPr="004F4FDC">
        <w:rPr>
          <w:sz w:val="24"/>
        </w:rPr>
        <w:t>La identidad corporativa es coherente con mi idea: imágenes, música, título…</w:t>
      </w:r>
    </w:p>
    <w:p w14:paraId="1D49CFA7" w14:textId="77777777" w:rsidR="004F4FDC" w:rsidRDefault="004F4FDC" w:rsidP="004F4FDC">
      <w:pPr>
        <w:pStyle w:val="Prrafodelista"/>
        <w:rPr>
          <w:sz w:val="24"/>
        </w:rPr>
      </w:pPr>
    </w:p>
    <w:p w14:paraId="33B005DF" w14:textId="45164807" w:rsidR="004F4FDC" w:rsidRPr="00340EFA" w:rsidRDefault="004F4FDC" w:rsidP="00340EFA">
      <w:pPr>
        <w:pStyle w:val="Prrafodelista"/>
        <w:numPr>
          <w:ilvl w:val="0"/>
          <w:numId w:val="12"/>
        </w:numPr>
        <w:rPr>
          <w:sz w:val="24"/>
        </w:rPr>
      </w:pPr>
      <w:r w:rsidRPr="004F4FDC">
        <w:rPr>
          <w:sz w:val="24"/>
        </w:rPr>
        <w:t xml:space="preserve">Truco: </w:t>
      </w:r>
      <w:r w:rsidRPr="004F4FDC">
        <w:rPr>
          <w:sz w:val="24"/>
          <w:lang w:val="es-ES"/>
        </w:rPr>
        <w:t>Hazte todas estas preguntas antes de comenzar a grabar.</w:t>
      </w:r>
    </w:p>
    <w:p w14:paraId="4F4EA9DC" w14:textId="77777777" w:rsidR="005B6215" w:rsidRPr="003536F8" w:rsidRDefault="005B6215" w:rsidP="005B6215">
      <w:pPr>
        <w:rPr>
          <w:sz w:val="24"/>
        </w:rPr>
      </w:pPr>
    </w:p>
    <w:p w14:paraId="384E0924" w14:textId="05AD87F0" w:rsidR="005B6215" w:rsidRPr="003536F8" w:rsidRDefault="005B6215" w:rsidP="005B6215">
      <w:pPr>
        <w:pStyle w:val="Prrafodelista"/>
        <w:numPr>
          <w:ilvl w:val="0"/>
          <w:numId w:val="24"/>
        </w:numPr>
        <w:rPr>
          <w:b/>
          <w:sz w:val="24"/>
        </w:rPr>
      </w:pPr>
      <w:r w:rsidRPr="003536F8">
        <w:rPr>
          <w:b/>
          <w:sz w:val="24"/>
        </w:rPr>
        <w:t>CALIDAD DEL VÍDEO</w:t>
      </w:r>
    </w:p>
    <w:p w14:paraId="24C18A5D" w14:textId="6D54C503" w:rsidR="005B6215" w:rsidRPr="004F4FDC" w:rsidRDefault="005B6215" w:rsidP="004F4FDC">
      <w:pPr>
        <w:pStyle w:val="Prrafodelista"/>
        <w:numPr>
          <w:ilvl w:val="0"/>
          <w:numId w:val="25"/>
        </w:numPr>
        <w:rPr>
          <w:sz w:val="24"/>
        </w:rPr>
      </w:pPr>
      <w:r w:rsidRPr="004F4FDC">
        <w:rPr>
          <w:sz w:val="24"/>
        </w:rPr>
        <w:t>¿Escuchamos a todos los locutores igual de bien? ¿Hay ruidos?</w:t>
      </w:r>
    </w:p>
    <w:p w14:paraId="2FE5D4EC" w14:textId="66F8B406" w:rsidR="005B6215" w:rsidRPr="004F4FDC" w:rsidRDefault="005B6215" w:rsidP="004F4FDC">
      <w:pPr>
        <w:pStyle w:val="Prrafodelista"/>
        <w:numPr>
          <w:ilvl w:val="0"/>
          <w:numId w:val="25"/>
        </w:numPr>
        <w:rPr>
          <w:sz w:val="24"/>
        </w:rPr>
      </w:pPr>
      <w:r w:rsidRPr="004F4FDC">
        <w:rPr>
          <w:sz w:val="24"/>
        </w:rPr>
        <w:t>¿Se ve adecuadamente?</w:t>
      </w:r>
    </w:p>
    <w:p w14:paraId="5CEBCA64" w14:textId="2D8AF725" w:rsidR="004F4FDC" w:rsidRDefault="005B6215" w:rsidP="004F4FDC">
      <w:pPr>
        <w:pStyle w:val="Prrafodelista"/>
        <w:numPr>
          <w:ilvl w:val="0"/>
          <w:numId w:val="25"/>
        </w:numPr>
        <w:rPr>
          <w:sz w:val="24"/>
        </w:rPr>
      </w:pPr>
      <w:r w:rsidRPr="004F4FDC">
        <w:rPr>
          <w:sz w:val="24"/>
        </w:rPr>
        <w:t>¿Los efectos entran a tiempo y son adecuados?</w:t>
      </w:r>
    </w:p>
    <w:p w14:paraId="4738011C" w14:textId="77777777" w:rsidR="004F4FDC" w:rsidRPr="004F4FDC" w:rsidRDefault="004F4FDC" w:rsidP="004F4FDC">
      <w:pPr>
        <w:pStyle w:val="Prrafodelista"/>
        <w:rPr>
          <w:sz w:val="24"/>
        </w:rPr>
      </w:pPr>
    </w:p>
    <w:p w14:paraId="2745A043" w14:textId="77777777" w:rsidR="004F4FDC" w:rsidRPr="004F4FDC" w:rsidRDefault="004F4FDC" w:rsidP="004F4FDC">
      <w:pPr>
        <w:pStyle w:val="Prrafodelista"/>
        <w:numPr>
          <w:ilvl w:val="0"/>
          <w:numId w:val="12"/>
        </w:numPr>
        <w:rPr>
          <w:sz w:val="24"/>
        </w:rPr>
      </w:pPr>
      <w:r w:rsidRPr="004F4FDC">
        <w:rPr>
          <w:sz w:val="24"/>
        </w:rPr>
        <w:t xml:space="preserve">Truco: </w:t>
      </w:r>
    </w:p>
    <w:p w14:paraId="2442BAD2" w14:textId="77777777" w:rsidR="00BB37BC" w:rsidRPr="004F4FDC" w:rsidRDefault="00981B7C" w:rsidP="004F4FDC">
      <w:pPr>
        <w:pStyle w:val="Prrafodelista"/>
        <w:numPr>
          <w:ilvl w:val="0"/>
          <w:numId w:val="34"/>
        </w:numPr>
        <w:rPr>
          <w:sz w:val="24"/>
        </w:rPr>
      </w:pPr>
      <w:r w:rsidRPr="004F4FDC">
        <w:rPr>
          <w:sz w:val="24"/>
          <w:lang w:val="es-ES"/>
        </w:rPr>
        <w:t>Haced una prueba; puede ser que el locutor que emita se le escuche bien, pero no a los otros. Probad con cascos y a editar el sonido.</w:t>
      </w:r>
    </w:p>
    <w:p w14:paraId="2F05D48B" w14:textId="77777777" w:rsidR="00BB37BC" w:rsidRPr="004F4FDC" w:rsidRDefault="00981B7C" w:rsidP="004F4FDC">
      <w:pPr>
        <w:pStyle w:val="Prrafodelista"/>
        <w:numPr>
          <w:ilvl w:val="0"/>
          <w:numId w:val="34"/>
        </w:numPr>
        <w:rPr>
          <w:sz w:val="24"/>
        </w:rPr>
      </w:pPr>
      <w:r w:rsidRPr="004F4FDC">
        <w:rPr>
          <w:sz w:val="24"/>
          <w:lang w:val="es-ES"/>
        </w:rPr>
        <w:t>Disimuladlos. ¡Estáis en directo!</w:t>
      </w:r>
    </w:p>
    <w:p w14:paraId="0DB7B290" w14:textId="77777777" w:rsidR="00BB37BC" w:rsidRPr="004F4FDC" w:rsidRDefault="00981B7C" w:rsidP="004F4FDC">
      <w:pPr>
        <w:pStyle w:val="Prrafodelista"/>
        <w:numPr>
          <w:ilvl w:val="0"/>
          <w:numId w:val="34"/>
        </w:numPr>
        <w:rPr>
          <w:sz w:val="24"/>
        </w:rPr>
      </w:pPr>
      <w:r w:rsidRPr="004F4FDC">
        <w:rPr>
          <w:sz w:val="24"/>
          <w:lang w:val="es-ES"/>
        </w:rPr>
        <w:t>Repartid el trabajo del equipo</w:t>
      </w:r>
    </w:p>
    <w:p w14:paraId="4879CDD8" w14:textId="77777777" w:rsidR="005B6215" w:rsidRPr="003536F8" w:rsidRDefault="005B6215" w:rsidP="005B6215">
      <w:pPr>
        <w:rPr>
          <w:sz w:val="24"/>
        </w:rPr>
      </w:pPr>
    </w:p>
    <w:p w14:paraId="03DABC24" w14:textId="18EEB764" w:rsidR="005B6215" w:rsidRPr="003536F8" w:rsidRDefault="005B6215" w:rsidP="005B6215">
      <w:pPr>
        <w:pStyle w:val="Prrafodelista"/>
        <w:numPr>
          <w:ilvl w:val="0"/>
          <w:numId w:val="24"/>
        </w:numPr>
        <w:rPr>
          <w:b/>
          <w:sz w:val="24"/>
        </w:rPr>
      </w:pPr>
      <w:r w:rsidRPr="003536F8">
        <w:rPr>
          <w:b/>
          <w:sz w:val="24"/>
        </w:rPr>
        <w:t>CREATIVIDAD DE LA PIEZA</w:t>
      </w:r>
    </w:p>
    <w:p w14:paraId="797052A5" w14:textId="2E4B63A6" w:rsidR="005B6215" w:rsidRPr="004F4FDC" w:rsidRDefault="005B6215" w:rsidP="004F4FDC">
      <w:pPr>
        <w:pStyle w:val="Prrafodelista"/>
        <w:numPr>
          <w:ilvl w:val="0"/>
          <w:numId w:val="26"/>
        </w:numPr>
        <w:rPr>
          <w:sz w:val="24"/>
        </w:rPr>
      </w:pPr>
      <w:r w:rsidRPr="004F4FDC">
        <w:rPr>
          <w:sz w:val="24"/>
        </w:rPr>
        <w:t>¿Cómo aporto valor al vídeo?</w:t>
      </w:r>
    </w:p>
    <w:p w14:paraId="509CF9AE" w14:textId="3337B2A3" w:rsidR="004F4FDC" w:rsidRDefault="005B6215" w:rsidP="004F4FDC">
      <w:pPr>
        <w:pStyle w:val="Prrafodelista"/>
        <w:numPr>
          <w:ilvl w:val="0"/>
          <w:numId w:val="26"/>
        </w:numPr>
        <w:rPr>
          <w:sz w:val="24"/>
        </w:rPr>
      </w:pPr>
      <w:r w:rsidRPr="004F4FDC">
        <w:rPr>
          <w:sz w:val="24"/>
        </w:rPr>
        <w:t>¿Es más de lo mismo?</w:t>
      </w:r>
    </w:p>
    <w:p w14:paraId="7ACCE3A3" w14:textId="77777777" w:rsidR="004F4FDC" w:rsidRPr="004F4FDC" w:rsidRDefault="004F4FDC" w:rsidP="004F4FDC">
      <w:pPr>
        <w:pStyle w:val="Prrafodelista"/>
        <w:rPr>
          <w:sz w:val="24"/>
        </w:rPr>
      </w:pPr>
    </w:p>
    <w:p w14:paraId="7A6CFA10" w14:textId="77777777" w:rsidR="004F4FDC" w:rsidRPr="004F4FDC" w:rsidRDefault="004F4FDC" w:rsidP="004F4FDC">
      <w:pPr>
        <w:pStyle w:val="Prrafodelista"/>
        <w:numPr>
          <w:ilvl w:val="0"/>
          <w:numId w:val="12"/>
        </w:numPr>
        <w:rPr>
          <w:sz w:val="24"/>
        </w:rPr>
      </w:pPr>
      <w:r w:rsidRPr="004F4FDC">
        <w:rPr>
          <w:sz w:val="24"/>
        </w:rPr>
        <w:t xml:space="preserve">Truco: </w:t>
      </w:r>
    </w:p>
    <w:p w14:paraId="4AAB6F1A" w14:textId="41C22C2D" w:rsidR="00BB37BC" w:rsidRPr="004F4FDC" w:rsidRDefault="00981B7C" w:rsidP="004F4FDC">
      <w:pPr>
        <w:pStyle w:val="Prrafodelista"/>
        <w:numPr>
          <w:ilvl w:val="0"/>
          <w:numId w:val="35"/>
        </w:numPr>
        <w:rPr>
          <w:sz w:val="24"/>
        </w:rPr>
      </w:pPr>
      <w:r w:rsidRPr="004F4FDC">
        <w:rPr>
          <w:sz w:val="24"/>
          <w:lang w:val="es-ES"/>
        </w:rPr>
        <w:t>Creatividad a base de contrastes o fusión.</w:t>
      </w:r>
    </w:p>
    <w:p w14:paraId="55B00704" w14:textId="512597A2" w:rsidR="004F4FDC" w:rsidRPr="004F4FDC" w:rsidRDefault="004F4FDC" w:rsidP="004F4FDC">
      <w:pPr>
        <w:pStyle w:val="Prrafodelista"/>
        <w:numPr>
          <w:ilvl w:val="0"/>
          <w:numId w:val="35"/>
        </w:numPr>
        <w:rPr>
          <w:sz w:val="24"/>
        </w:rPr>
      </w:pPr>
      <w:r w:rsidRPr="004F4FDC">
        <w:rPr>
          <w:sz w:val="24"/>
          <w:lang w:val="es-ES"/>
        </w:rPr>
        <w:t>Aprovecha las opciones que ofrece el formato.</w:t>
      </w:r>
    </w:p>
    <w:p w14:paraId="648BEB81" w14:textId="47ED9FA4" w:rsidR="005B6215" w:rsidRPr="003536F8" w:rsidRDefault="005B6215" w:rsidP="005B6215">
      <w:pPr>
        <w:rPr>
          <w:sz w:val="24"/>
        </w:rPr>
      </w:pPr>
    </w:p>
    <w:p w14:paraId="53347F76" w14:textId="3342A3AE" w:rsidR="005B6215" w:rsidRPr="003536F8" w:rsidRDefault="005B6215" w:rsidP="005B6215">
      <w:pPr>
        <w:pStyle w:val="Prrafodelista"/>
        <w:numPr>
          <w:ilvl w:val="0"/>
          <w:numId w:val="24"/>
        </w:numPr>
        <w:rPr>
          <w:b/>
          <w:sz w:val="24"/>
        </w:rPr>
      </w:pPr>
      <w:r w:rsidRPr="003536F8">
        <w:rPr>
          <w:b/>
          <w:sz w:val="24"/>
        </w:rPr>
        <w:t>Además…</w:t>
      </w:r>
    </w:p>
    <w:p w14:paraId="200AC243" w14:textId="03F9EF90" w:rsidR="005B6215" w:rsidRPr="004F4FDC" w:rsidRDefault="005B6215" w:rsidP="004F4FDC">
      <w:pPr>
        <w:pStyle w:val="Prrafodelista"/>
        <w:numPr>
          <w:ilvl w:val="0"/>
          <w:numId w:val="28"/>
        </w:numPr>
        <w:rPr>
          <w:sz w:val="24"/>
        </w:rPr>
      </w:pPr>
      <w:r w:rsidRPr="004F4FDC">
        <w:rPr>
          <w:sz w:val="24"/>
        </w:rPr>
        <w:t>¿Existen muchas pausas en las que no sucede nada? Pensemos en la exigencia del público que ve directos.</w:t>
      </w:r>
    </w:p>
    <w:p w14:paraId="2F714B2B" w14:textId="08BEF598" w:rsidR="005B6215" w:rsidRDefault="005B6215" w:rsidP="005B6215">
      <w:pPr>
        <w:pStyle w:val="Prrafodelista"/>
        <w:numPr>
          <w:ilvl w:val="0"/>
          <w:numId w:val="27"/>
        </w:numPr>
        <w:rPr>
          <w:sz w:val="24"/>
        </w:rPr>
      </w:pPr>
      <w:r w:rsidRPr="004F4FDC">
        <w:rPr>
          <w:sz w:val="24"/>
        </w:rPr>
        <w:t>¿Aporto algo al público? ¿Cuál es mi punto fuerte? ¿En qué destacará mi vídeo?</w:t>
      </w:r>
    </w:p>
    <w:p w14:paraId="20E07BEC" w14:textId="77777777" w:rsidR="004F4FDC" w:rsidRPr="004F4FDC" w:rsidRDefault="004F4FDC" w:rsidP="004F4FDC">
      <w:pPr>
        <w:pStyle w:val="Prrafodelista"/>
        <w:rPr>
          <w:sz w:val="24"/>
        </w:rPr>
      </w:pPr>
    </w:p>
    <w:p w14:paraId="285D8A89" w14:textId="1B318FF8" w:rsidR="005B6215" w:rsidRPr="004F4FDC" w:rsidRDefault="004F4FDC" w:rsidP="004F4FDC">
      <w:pPr>
        <w:pStyle w:val="Prrafodelista"/>
        <w:numPr>
          <w:ilvl w:val="0"/>
          <w:numId w:val="12"/>
        </w:numPr>
        <w:rPr>
          <w:sz w:val="24"/>
        </w:rPr>
      </w:pPr>
      <w:r w:rsidRPr="004F4FDC">
        <w:rPr>
          <w:sz w:val="24"/>
        </w:rPr>
        <w:t>Truc</w:t>
      </w:r>
      <w:r w:rsidR="005B6215" w:rsidRPr="004F4FDC">
        <w:rPr>
          <w:sz w:val="24"/>
        </w:rPr>
        <w:t>o:</w:t>
      </w:r>
    </w:p>
    <w:p w14:paraId="27988269" w14:textId="576CEEEA" w:rsidR="005B6215" w:rsidRPr="004F4FDC" w:rsidRDefault="005B6215" w:rsidP="004F4FDC">
      <w:pPr>
        <w:pStyle w:val="Prrafodelista"/>
        <w:numPr>
          <w:ilvl w:val="0"/>
          <w:numId w:val="29"/>
        </w:numPr>
        <w:rPr>
          <w:sz w:val="24"/>
        </w:rPr>
      </w:pPr>
      <w:r w:rsidRPr="004F4FDC">
        <w:rPr>
          <w:sz w:val="24"/>
        </w:rPr>
        <w:t>Ensayemos siempre antes de la emisión.</w:t>
      </w:r>
    </w:p>
    <w:p w14:paraId="20CFCB6A" w14:textId="09166E56" w:rsidR="005B6215" w:rsidRPr="004F4FDC" w:rsidRDefault="005B6215" w:rsidP="004F4FDC">
      <w:pPr>
        <w:pStyle w:val="Prrafodelista"/>
        <w:numPr>
          <w:ilvl w:val="0"/>
          <w:numId w:val="29"/>
        </w:numPr>
        <w:rPr>
          <w:sz w:val="24"/>
        </w:rPr>
      </w:pPr>
      <w:r w:rsidRPr="004F4FDC">
        <w:rPr>
          <w:sz w:val="24"/>
        </w:rPr>
        <w:t>Pensad en el público: grado de concentración, cultura AV, exigencias…</w:t>
      </w:r>
    </w:p>
    <w:p w14:paraId="5EBB701B" w14:textId="3EA9039C" w:rsidR="00340EFA" w:rsidRDefault="005B6215" w:rsidP="005B6215">
      <w:pPr>
        <w:rPr>
          <w:sz w:val="24"/>
        </w:rPr>
      </w:pPr>
      <w:r w:rsidRPr="003536F8">
        <w:rPr>
          <w:sz w:val="24"/>
        </w:rPr>
        <w:t xml:space="preserve"> </w:t>
      </w:r>
    </w:p>
    <w:p w14:paraId="74FC593A" w14:textId="77777777" w:rsidR="00340EFA" w:rsidRDefault="00340EFA">
      <w:pPr>
        <w:spacing w:before="0" w:after="0" w:line="240" w:lineRule="auto"/>
        <w:jc w:val="left"/>
        <w:rPr>
          <w:sz w:val="24"/>
        </w:rPr>
      </w:pPr>
      <w:r>
        <w:rPr>
          <w:sz w:val="24"/>
        </w:rPr>
        <w:br w:type="page"/>
      </w:r>
    </w:p>
    <w:p w14:paraId="18639071" w14:textId="77777777" w:rsidR="005B6215" w:rsidRPr="003536F8" w:rsidRDefault="005B6215" w:rsidP="005B6215">
      <w:pPr>
        <w:rPr>
          <w:sz w:val="24"/>
        </w:rPr>
      </w:pPr>
    </w:p>
    <w:p w14:paraId="2A1493D9" w14:textId="0AFD1C2A" w:rsidR="00340EFA" w:rsidRPr="005B6215" w:rsidRDefault="00340EFA" w:rsidP="00340EFA">
      <w:pPr>
        <w:pStyle w:val="Ttulo1"/>
        <w:rPr>
          <w:i/>
        </w:rPr>
      </w:pPr>
      <w:r>
        <w:t xml:space="preserve">Publicidad </w:t>
      </w:r>
      <w:r w:rsidR="00B41E2B">
        <w:t xml:space="preserve">efectiva </w:t>
      </w:r>
      <w:r>
        <w:t>en redes sociales</w:t>
      </w:r>
    </w:p>
    <w:p w14:paraId="7038F38B" w14:textId="5CB8A3AE" w:rsidR="005A2A83" w:rsidRPr="00B01E56" w:rsidRDefault="00B01E56" w:rsidP="00340EFA">
      <w:pPr>
        <w:rPr>
          <w:b/>
          <w:sz w:val="28"/>
        </w:rPr>
      </w:pPr>
      <w:r w:rsidRPr="00B01E56">
        <w:rPr>
          <w:b/>
          <w:sz w:val="28"/>
        </w:rPr>
        <w:t>Características</w:t>
      </w:r>
    </w:p>
    <w:p w14:paraId="54E2266A" w14:textId="77777777" w:rsidR="00BB37BC" w:rsidRPr="00B01E56" w:rsidRDefault="00981B7C" w:rsidP="001C2809">
      <w:pPr>
        <w:numPr>
          <w:ilvl w:val="0"/>
          <w:numId w:val="42"/>
        </w:numPr>
        <w:rPr>
          <w:sz w:val="24"/>
        </w:rPr>
      </w:pPr>
      <w:r w:rsidRPr="00B01E56">
        <w:rPr>
          <w:sz w:val="24"/>
        </w:rPr>
        <w:t>Diseño visual depurado</w:t>
      </w:r>
    </w:p>
    <w:p w14:paraId="02E8815C" w14:textId="77777777" w:rsidR="00BB37BC" w:rsidRPr="00B01E56" w:rsidRDefault="00981B7C" w:rsidP="001C2809">
      <w:pPr>
        <w:numPr>
          <w:ilvl w:val="0"/>
          <w:numId w:val="42"/>
        </w:numPr>
        <w:rPr>
          <w:sz w:val="24"/>
        </w:rPr>
      </w:pPr>
      <w:r w:rsidRPr="00B01E56">
        <w:rPr>
          <w:sz w:val="24"/>
        </w:rPr>
        <w:t>Alta calidad</w:t>
      </w:r>
    </w:p>
    <w:p w14:paraId="2CB75986" w14:textId="77777777" w:rsidR="00BB37BC" w:rsidRPr="00B01E56" w:rsidRDefault="00981B7C" w:rsidP="001C2809">
      <w:pPr>
        <w:numPr>
          <w:ilvl w:val="0"/>
          <w:numId w:val="42"/>
        </w:numPr>
        <w:rPr>
          <w:sz w:val="24"/>
        </w:rPr>
      </w:pPr>
      <w:r w:rsidRPr="00B01E56">
        <w:rPr>
          <w:sz w:val="24"/>
        </w:rPr>
        <w:t>Contraste de colores</w:t>
      </w:r>
    </w:p>
    <w:p w14:paraId="10F23EE1" w14:textId="77777777" w:rsidR="00BB37BC" w:rsidRPr="00B01E56" w:rsidRDefault="00981B7C" w:rsidP="001C2809">
      <w:pPr>
        <w:numPr>
          <w:ilvl w:val="0"/>
          <w:numId w:val="42"/>
        </w:numPr>
        <w:rPr>
          <w:sz w:val="24"/>
        </w:rPr>
      </w:pPr>
      <w:r w:rsidRPr="00B01E56">
        <w:rPr>
          <w:sz w:val="24"/>
        </w:rPr>
        <w:t>Producto visible</w:t>
      </w:r>
    </w:p>
    <w:p w14:paraId="3862F603" w14:textId="77777777" w:rsidR="00BB37BC" w:rsidRPr="00B01E56" w:rsidRDefault="00981B7C" w:rsidP="001C2809">
      <w:pPr>
        <w:numPr>
          <w:ilvl w:val="0"/>
          <w:numId w:val="42"/>
        </w:numPr>
        <w:rPr>
          <w:sz w:val="24"/>
        </w:rPr>
      </w:pPr>
      <w:r w:rsidRPr="00B01E56">
        <w:rPr>
          <w:sz w:val="24"/>
        </w:rPr>
        <w:t>Identidad corporativa</w:t>
      </w:r>
    </w:p>
    <w:p w14:paraId="47849460" w14:textId="77777777" w:rsidR="00BB37BC" w:rsidRPr="00B01E56" w:rsidRDefault="00981B7C" w:rsidP="001C2809">
      <w:pPr>
        <w:numPr>
          <w:ilvl w:val="0"/>
          <w:numId w:val="42"/>
        </w:numPr>
        <w:rPr>
          <w:sz w:val="24"/>
        </w:rPr>
      </w:pPr>
      <w:r w:rsidRPr="00B01E56">
        <w:rPr>
          <w:sz w:val="24"/>
        </w:rPr>
        <w:t>Texto claro y sencillo</w:t>
      </w:r>
    </w:p>
    <w:p w14:paraId="443D050F" w14:textId="77777777" w:rsidR="00BB37BC" w:rsidRPr="00B01E56" w:rsidRDefault="00981B7C" w:rsidP="001C2809">
      <w:pPr>
        <w:numPr>
          <w:ilvl w:val="0"/>
          <w:numId w:val="42"/>
        </w:numPr>
        <w:rPr>
          <w:sz w:val="24"/>
        </w:rPr>
      </w:pPr>
      <w:proofErr w:type="spellStart"/>
      <w:r w:rsidRPr="00931856">
        <w:rPr>
          <w:i/>
          <w:sz w:val="24"/>
        </w:rPr>
        <w:t>Call</w:t>
      </w:r>
      <w:proofErr w:type="spellEnd"/>
      <w:r w:rsidRPr="00931856">
        <w:rPr>
          <w:i/>
          <w:sz w:val="24"/>
        </w:rPr>
        <w:t xml:space="preserve"> to </w:t>
      </w:r>
      <w:proofErr w:type="spellStart"/>
      <w:r w:rsidRPr="00931856">
        <w:rPr>
          <w:i/>
          <w:sz w:val="24"/>
        </w:rPr>
        <w:t>action</w:t>
      </w:r>
      <w:proofErr w:type="spellEnd"/>
      <w:r w:rsidRPr="00B01E56">
        <w:rPr>
          <w:sz w:val="24"/>
        </w:rPr>
        <w:t>, siempre</w:t>
      </w:r>
    </w:p>
    <w:p w14:paraId="73F7F6A6" w14:textId="77777777" w:rsidR="00BB37BC" w:rsidRPr="00B01E56" w:rsidRDefault="00981B7C" w:rsidP="001C2809">
      <w:pPr>
        <w:numPr>
          <w:ilvl w:val="0"/>
          <w:numId w:val="42"/>
        </w:numPr>
        <w:rPr>
          <w:sz w:val="24"/>
        </w:rPr>
      </w:pPr>
      <w:proofErr w:type="spellStart"/>
      <w:r w:rsidRPr="00B01E56">
        <w:rPr>
          <w:sz w:val="24"/>
        </w:rPr>
        <w:t>Segmentaci</w:t>
      </w:r>
      <w:r w:rsidRPr="00B01E56">
        <w:rPr>
          <w:sz w:val="24"/>
          <w:lang w:val="es-ES"/>
        </w:rPr>
        <w:t>ón</w:t>
      </w:r>
      <w:proofErr w:type="spellEnd"/>
      <w:r w:rsidRPr="00B01E56">
        <w:rPr>
          <w:sz w:val="24"/>
          <w:lang w:val="es-ES"/>
        </w:rPr>
        <w:t xml:space="preserve"> de público, necesaria</w:t>
      </w:r>
    </w:p>
    <w:p w14:paraId="113FEECB" w14:textId="77777777" w:rsidR="00B01E56" w:rsidRDefault="00B01E56" w:rsidP="00340EFA">
      <w:pPr>
        <w:rPr>
          <w:b/>
          <w:sz w:val="24"/>
        </w:rPr>
      </w:pPr>
    </w:p>
    <w:p w14:paraId="192D90E1" w14:textId="4EF64834" w:rsidR="00B01E56" w:rsidRPr="00B01E56" w:rsidRDefault="00B01E56" w:rsidP="00340EFA">
      <w:pPr>
        <w:rPr>
          <w:b/>
          <w:sz w:val="28"/>
        </w:rPr>
      </w:pPr>
      <w:r w:rsidRPr="00B01E56">
        <w:rPr>
          <w:b/>
          <w:sz w:val="28"/>
        </w:rPr>
        <w:t>Objetivos y métricas</w:t>
      </w:r>
    </w:p>
    <w:p w14:paraId="3253D97D" w14:textId="1F4AB7DD" w:rsidR="00B01E56" w:rsidRDefault="00B01E56" w:rsidP="00340EFA">
      <w:pPr>
        <w:rPr>
          <w:b/>
          <w:sz w:val="24"/>
        </w:rPr>
      </w:pPr>
      <w:r w:rsidRPr="00B01E56">
        <w:rPr>
          <w:b/>
          <w:noProof/>
          <w:sz w:val="24"/>
          <w:lang w:eastAsia="es-ES_tradnl"/>
        </w:rPr>
        <w:drawing>
          <wp:inline distT="0" distB="0" distL="0" distR="0" wp14:anchorId="107C63EB" wp14:editId="5AB563EA">
            <wp:extent cx="6184900" cy="2799080"/>
            <wp:effectExtent l="0" t="0" r="12700" b="0"/>
            <wp:docPr id="35" name="Marcador de contenido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rcador de contenido 3"/>
                    <pic:cNvPicPr>
                      <a:picLocks noGrp="1"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FA6D6" w14:textId="77777777" w:rsidR="00B01E56" w:rsidRPr="00B01E56" w:rsidRDefault="00B01E56" w:rsidP="00B01E56">
      <w:pPr>
        <w:jc w:val="right"/>
        <w:rPr>
          <w:sz w:val="21"/>
        </w:rPr>
      </w:pPr>
      <w:r w:rsidRPr="00B01E56">
        <w:rPr>
          <w:sz w:val="21"/>
        </w:rPr>
        <w:t xml:space="preserve">Fuente: </w:t>
      </w:r>
      <w:r w:rsidRPr="00B01E56">
        <w:rPr>
          <w:i/>
          <w:iCs/>
          <w:sz w:val="21"/>
        </w:rPr>
        <w:t>9 plantillas de redes sociales que te ahorrar</w:t>
      </w:r>
      <w:proofErr w:type="spellStart"/>
      <w:r w:rsidRPr="00B01E56">
        <w:rPr>
          <w:i/>
          <w:iCs/>
          <w:sz w:val="21"/>
          <w:lang w:val="es-ES"/>
        </w:rPr>
        <w:t>án</w:t>
      </w:r>
      <w:proofErr w:type="spellEnd"/>
      <w:r w:rsidRPr="00B01E56">
        <w:rPr>
          <w:i/>
          <w:iCs/>
          <w:sz w:val="21"/>
          <w:lang w:val="es-ES"/>
        </w:rPr>
        <w:t xml:space="preserve"> horas de trabajo</w:t>
      </w:r>
      <w:r w:rsidRPr="00B01E56">
        <w:rPr>
          <w:sz w:val="21"/>
        </w:rPr>
        <w:t xml:space="preserve">, </w:t>
      </w:r>
      <w:proofErr w:type="spellStart"/>
      <w:r w:rsidRPr="00B01E56">
        <w:rPr>
          <w:sz w:val="21"/>
        </w:rPr>
        <w:t>Hootsuite</w:t>
      </w:r>
      <w:proofErr w:type="spellEnd"/>
      <w:r w:rsidRPr="00B01E56">
        <w:rPr>
          <w:sz w:val="21"/>
        </w:rPr>
        <w:t>.</w:t>
      </w:r>
    </w:p>
    <w:p w14:paraId="61EDB254" w14:textId="77777777" w:rsidR="00B01E56" w:rsidRDefault="00B01E56" w:rsidP="00340EFA">
      <w:pPr>
        <w:rPr>
          <w:b/>
          <w:sz w:val="24"/>
        </w:rPr>
      </w:pPr>
    </w:p>
    <w:p w14:paraId="593CD9C4" w14:textId="77777777" w:rsidR="00B01E56" w:rsidRDefault="00B01E56" w:rsidP="00340EFA">
      <w:pPr>
        <w:rPr>
          <w:b/>
          <w:sz w:val="24"/>
        </w:rPr>
      </w:pPr>
    </w:p>
    <w:p w14:paraId="0E7B1D1B" w14:textId="77777777" w:rsidR="00B01E56" w:rsidRDefault="00B01E56" w:rsidP="00340EFA">
      <w:pPr>
        <w:rPr>
          <w:b/>
          <w:sz w:val="24"/>
        </w:rPr>
      </w:pPr>
    </w:p>
    <w:p w14:paraId="7C6F6DE1" w14:textId="241853AD" w:rsidR="00B01E56" w:rsidRPr="00B01E56" w:rsidRDefault="00B01E56" w:rsidP="00340EFA">
      <w:pPr>
        <w:rPr>
          <w:b/>
          <w:sz w:val="28"/>
        </w:rPr>
      </w:pPr>
      <w:r w:rsidRPr="00B01E56">
        <w:rPr>
          <w:b/>
          <w:sz w:val="28"/>
        </w:rPr>
        <w:t>Anuncio con segmentación efectiva</w:t>
      </w:r>
    </w:p>
    <w:p w14:paraId="59D73D75" w14:textId="77777777" w:rsidR="00B01E56" w:rsidRDefault="00B01E56" w:rsidP="00340EFA">
      <w:pPr>
        <w:rPr>
          <w:b/>
          <w:sz w:val="24"/>
        </w:rPr>
      </w:pPr>
    </w:p>
    <w:p w14:paraId="19B1421C" w14:textId="48C7C338" w:rsidR="00B01E56" w:rsidRDefault="00B01E56" w:rsidP="00340EFA">
      <w:r w:rsidRPr="00B01E56">
        <w:rPr>
          <w:noProof/>
          <w:lang w:eastAsia="es-ES_tradnl"/>
        </w:rPr>
        <w:drawing>
          <wp:inline distT="0" distB="0" distL="0" distR="0" wp14:anchorId="59DED6CC" wp14:editId="0348C155">
            <wp:extent cx="2861187" cy="2635045"/>
            <wp:effectExtent l="0" t="0" r="9525" b="6985"/>
            <wp:docPr id="22" name="Marcador de contenido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rcador de contenido 3"/>
                    <pic:cNvPicPr>
                      <a:picLocks noGrp="1" noChangeAspect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" t="13840" r="5414" b="3704"/>
                    <a:stretch/>
                  </pic:blipFill>
                  <pic:spPr bwMode="auto">
                    <a:xfrm>
                      <a:off x="0" y="0"/>
                      <a:ext cx="2875015" cy="2647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</w:t>
      </w:r>
      <w:r w:rsidRPr="00B01E56">
        <w:rPr>
          <w:noProof/>
          <w:lang w:eastAsia="es-ES_tradnl"/>
        </w:rPr>
        <w:drawing>
          <wp:inline distT="0" distB="0" distL="0" distR="0" wp14:anchorId="67B70811" wp14:editId="77973FAA">
            <wp:extent cx="3002333" cy="1944186"/>
            <wp:effectExtent l="0" t="0" r="0" b="12065"/>
            <wp:docPr id="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961" cy="196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</w:p>
    <w:p w14:paraId="22CE86B3" w14:textId="77777777" w:rsidR="00B5026D" w:rsidRPr="00B5026D" w:rsidRDefault="00B5026D" w:rsidP="00B5026D">
      <w:pPr>
        <w:jc w:val="right"/>
      </w:pPr>
      <w:r w:rsidRPr="00B5026D">
        <w:t xml:space="preserve">Fuente: </w:t>
      </w:r>
      <w:r w:rsidRPr="00B5026D">
        <w:rPr>
          <w:i/>
          <w:iCs/>
        </w:rPr>
        <w:t>Publicidad en las redes sociales</w:t>
      </w:r>
      <w:r w:rsidRPr="00B5026D">
        <w:t xml:space="preserve">, </w:t>
      </w:r>
      <w:proofErr w:type="spellStart"/>
      <w:r w:rsidRPr="00B5026D">
        <w:t>Hootsuite</w:t>
      </w:r>
      <w:proofErr w:type="spellEnd"/>
      <w:r w:rsidRPr="00B5026D">
        <w:t>.</w:t>
      </w:r>
    </w:p>
    <w:p w14:paraId="35A35FB0" w14:textId="77777777" w:rsidR="00B01E56" w:rsidRDefault="00B01E56" w:rsidP="00340EFA"/>
    <w:p w14:paraId="16E9E8A7" w14:textId="544ED688" w:rsidR="00B01E56" w:rsidRPr="00B01E56" w:rsidRDefault="00B01E56" w:rsidP="00340EFA">
      <w:pPr>
        <w:rPr>
          <w:b/>
          <w:sz w:val="28"/>
        </w:rPr>
      </w:pPr>
      <w:r w:rsidRPr="00B01E56">
        <w:rPr>
          <w:b/>
          <w:sz w:val="28"/>
        </w:rPr>
        <w:t>Anuncio eficiente</w:t>
      </w:r>
    </w:p>
    <w:p w14:paraId="54E57DC5" w14:textId="6EA26A80" w:rsidR="00B01E56" w:rsidRDefault="00B01E56" w:rsidP="00340EFA">
      <w:r w:rsidRPr="00B01E56">
        <w:rPr>
          <w:noProof/>
          <w:lang w:eastAsia="es-ES_tradnl"/>
        </w:rPr>
        <w:drawing>
          <wp:inline distT="0" distB="0" distL="0" distR="0" wp14:anchorId="504FAC38" wp14:editId="173EADC7">
            <wp:extent cx="3126584" cy="2704731"/>
            <wp:effectExtent l="0" t="0" r="0" b="0"/>
            <wp:docPr id="30" name="Marcador de contenido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rcador de contenido 3"/>
                    <pic:cNvPicPr>
                      <a:picLocks noGrp="1" noChangeAspect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1" t="13256" r="5423" b="3664"/>
                    <a:stretch/>
                  </pic:blipFill>
                  <pic:spPr bwMode="auto">
                    <a:xfrm>
                      <a:off x="0" y="0"/>
                      <a:ext cx="3147809" cy="2723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01E56">
        <w:rPr>
          <w:noProof/>
          <w:lang w:eastAsia="es-ES_tradnl"/>
        </w:rPr>
        <w:drawing>
          <wp:inline distT="0" distB="0" distL="0" distR="0" wp14:anchorId="67DCABD4" wp14:editId="17B8E39F">
            <wp:extent cx="3037370" cy="1883041"/>
            <wp:effectExtent l="0" t="0" r="10795" b="0"/>
            <wp:docPr id="3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962" cy="190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7923F" w14:textId="77777777" w:rsidR="00B5026D" w:rsidRPr="00B5026D" w:rsidRDefault="00B5026D" w:rsidP="00B5026D">
      <w:pPr>
        <w:jc w:val="right"/>
      </w:pPr>
      <w:r w:rsidRPr="00B5026D">
        <w:t xml:space="preserve">Fuente: </w:t>
      </w:r>
      <w:r w:rsidRPr="00B5026D">
        <w:rPr>
          <w:i/>
          <w:iCs/>
        </w:rPr>
        <w:t>Publicidad en las redes sociales</w:t>
      </w:r>
      <w:r w:rsidRPr="00B5026D">
        <w:t xml:space="preserve">, </w:t>
      </w:r>
      <w:proofErr w:type="spellStart"/>
      <w:r w:rsidRPr="00B5026D">
        <w:t>Hootsuite</w:t>
      </w:r>
      <w:proofErr w:type="spellEnd"/>
      <w:r w:rsidRPr="00B5026D">
        <w:t>.</w:t>
      </w:r>
    </w:p>
    <w:p w14:paraId="182484F4" w14:textId="77777777" w:rsidR="00B01E56" w:rsidRDefault="00B01E56" w:rsidP="00340EFA"/>
    <w:p w14:paraId="525C9162" w14:textId="77777777" w:rsidR="00B01E56" w:rsidRDefault="00B01E56" w:rsidP="00340EFA"/>
    <w:p w14:paraId="24BA26D6" w14:textId="77777777" w:rsidR="00B5026D" w:rsidRDefault="00B5026D" w:rsidP="00340EFA"/>
    <w:p w14:paraId="44423671" w14:textId="728E833E" w:rsidR="00B01E56" w:rsidRPr="00B5026D" w:rsidRDefault="00B01E56" w:rsidP="00340EFA">
      <w:pPr>
        <w:rPr>
          <w:b/>
          <w:sz w:val="28"/>
        </w:rPr>
      </w:pPr>
      <w:r w:rsidRPr="00B01E56">
        <w:rPr>
          <w:b/>
          <w:sz w:val="28"/>
        </w:rPr>
        <w:t xml:space="preserve">Anuncio </w:t>
      </w:r>
      <w:r>
        <w:rPr>
          <w:b/>
          <w:sz w:val="28"/>
        </w:rPr>
        <w:t>con vídeo</w:t>
      </w:r>
    </w:p>
    <w:p w14:paraId="372EA993" w14:textId="0084B192" w:rsidR="00B01E56" w:rsidRDefault="00B01E56" w:rsidP="00340EFA">
      <w:r w:rsidRPr="00B01E56">
        <w:rPr>
          <w:noProof/>
          <w:lang w:eastAsia="es-ES_tradnl"/>
        </w:rPr>
        <w:lastRenderedPageBreak/>
        <w:drawing>
          <wp:inline distT="0" distB="0" distL="0" distR="0" wp14:anchorId="7E67EF6E" wp14:editId="3BEB8636">
            <wp:extent cx="3093817" cy="3038495"/>
            <wp:effectExtent l="0" t="0" r="5080" b="9525"/>
            <wp:docPr id="32" name="Marcador de contenido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rcador de contenido 3"/>
                    <pic:cNvPicPr>
                      <a:picLocks noGrp="1" noChangeAspect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0" t="10259" r="3856" b="4111"/>
                    <a:stretch/>
                  </pic:blipFill>
                  <pic:spPr bwMode="auto">
                    <a:xfrm>
                      <a:off x="0" y="0"/>
                      <a:ext cx="3135404" cy="3079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01E56">
        <w:rPr>
          <w:noProof/>
          <w:lang w:eastAsia="es-ES_tradnl"/>
        </w:rPr>
        <w:drawing>
          <wp:inline distT="0" distB="0" distL="0" distR="0" wp14:anchorId="7D9CDED1" wp14:editId="56E99070">
            <wp:extent cx="3006650" cy="2444115"/>
            <wp:effectExtent l="0" t="0" r="0" b="0"/>
            <wp:docPr id="3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622" cy="2461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EE26B" w14:textId="4DA29DDA" w:rsidR="00B01E56" w:rsidRDefault="00B5026D" w:rsidP="00B5026D">
      <w:pPr>
        <w:jc w:val="right"/>
      </w:pPr>
      <w:r w:rsidRPr="00B5026D">
        <w:t xml:space="preserve">Fuente: </w:t>
      </w:r>
      <w:r w:rsidRPr="00B5026D">
        <w:rPr>
          <w:i/>
          <w:iCs/>
        </w:rPr>
        <w:t>Publicidad en las redes sociales</w:t>
      </w:r>
      <w:r w:rsidRPr="00B5026D">
        <w:t xml:space="preserve">, </w:t>
      </w:r>
      <w:proofErr w:type="spellStart"/>
      <w:r w:rsidRPr="00B5026D">
        <w:t>Hootsuite</w:t>
      </w:r>
      <w:proofErr w:type="spellEnd"/>
      <w:r w:rsidRPr="00B5026D">
        <w:t>.</w:t>
      </w:r>
    </w:p>
    <w:p w14:paraId="72FAA4F1" w14:textId="56C0DB23" w:rsidR="00B01E56" w:rsidRPr="00B01E56" w:rsidRDefault="00B01E56" w:rsidP="00340EFA">
      <w:pPr>
        <w:rPr>
          <w:b/>
          <w:sz w:val="28"/>
        </w:rPr>
      </w:pPr>
      <w:r w:rsidRPr="00B01E56">
        <w:rPr>
          <w:b/>
          <w:sz w:val="28"/>
        </w:rPr>
        <w:t>Anuncio</w:t>
      </w:r>
      <w:r>
        <w:rPr>
          <w:b/>
          <w:sz w:val="28"/>
        </w:rPr>
        <w:t>s visuales</w:t>
      </w:r>
      <w:r w:rsidRPr="00B01E56">
        <w:rPr>
          <w:b/>
          <w:sz w:val="28"/>
        </w:rPr>
        <w:t xml:space="preserve"> </w:t>
      </w:r>
      <w:r>
        <w:rPr>
          <w:b/>
          <w:sz w:val="28"/>
        </w:rPr>
        <w:t>efectivos</w:t>
      </w:r>
    </w:p>
    <w:p w14:paraId="635F73AB" w14:textId="222D591F" w:rsidR="00B01E56" w:rsidRDefault="00B01E56" w:rsidP="00340EFA">
      <w:r w:rsidRPr="00B01E56">
        <w:rPr>
          <w:noProof/>
          <w:lang w:eastAsia="es-ES_tradnl"/>
        </w:rPr>
        <w:drawing>
          <wp:inline distT="0" distB="0" distL="0" distR="0" wp14:anchorId="40C0BB99" wp14:editId="46D117AD">
            <wp:extent cx="6184900" cy="2913093"/>
            <wp:effectExtent l="0" t="0" r="0" b="8255"/>
            <wp:docPr id="34" name="Marcador de contenido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rcador de contenido 3"/>
                    <pic:cNvPicPr>
                      <a:picLocks noGrp="1" noChangeAspect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95"/>
                    <a:stretch/>
                  </pic:blipFill>
                  <pic:spPr bwMode="auto">
                    <a:xfrm>
                      <a:off x="0" y="0"/>
                      <a:ext cx="6184900" cy="2913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4DD390" w14:textId="77777777" w:rsidR="00B5026D" w:rsidRPr="00B5026D" w:rsidRDefault="00B5026D" w:rsidP="00B5026D">
      <w:pPr>
        <w:jc w:val="right"/>
      </w:pPr>
      <w:r w:rsidRPr="00B5026D">
        <w:t xml:space="preserve">Fuente: </w:t>
      </w:r>
      <w:r w:rsidRPr="00B5026D">
        <w:rPr>
          <w:i/>
          <w:iCs/>
        </w:rPr>
        <w:t>Publicidad en las redes sociales</w:t>
      </w:r>
      <w:r w:rsidRPr="00B5026D">
        <w:t xml:space="preserve">, </w:t>
      </w:r>
      <w:proofErr w:type="spellStart"/>
      <w:r w:rsidRPr="00B5026D">
        <w:t>Hootsuite</w:t>
      </w:r>
      <w:proofErr w:type="spellEnd"/>
      <w:r w:rsidRPr="00B5026D">
        <w:t>.</w:t>
      </w:r>
    </w:p>
    <w:p w14:paraId="25476842" w14:textId="77777777" w:rsidR="00B01E56" w:rsidRDefault="00B01E56" w:rsidP="00340EFA"/>
    <w:p w14:paraId="3D3A1187" w14:textId="77777777" w:rsidR="00B01E56" w:rsidRDefault="00B01E56" w:rsidP="00340EFA"/>
    <w:p w14:paraId="4FC65DD9" w14:textId="77777777" w:rsidR="00B01E56" w:rsidRDefault="00B01E56" w:rsidP="00340EFA"/>
    <w:p w14:paraId="5E3E53DF" w14:textId="77777777" w:rsidR="00B01E56" w:rsidRDefault="00B01E56" w:rsidP="00340EFA"/>
    <w:p w14:paraId="547F3F12" w14:textId="0172795C" w:rsidR="00945547" w:rsidRPr="00DB3867" w:rsidRDefault="00945547" w:rsidP="00945547">
      <w:pPr>
        <w:rPr>
          <w:sz w:val="22"/>
        </w:rPr>
      </w:pPr>
      <w:r>
        <w:rPr>
          <w:b/>
          <w:sz w:val="28"/>
        </w:rPr>
        <w:lastRenderedPageBreak/>
        <w:t>Campañas en Facebook</w:t>
      </w:r>
      <w:r w:rsidR="00DB3867">
        <w:rPr>
          <w:b/>
          <w:sz w:val="28"/>
        </w:rPr>
        <w:t xml:space="preserve"> </w:t>
      </w:r>
    </w:p>
    <w:p w14:paraId="74591862" w14:textId="77777777" w:rsidR="00945547" w:rsidRPr="00945547" w:rsidRDefault="00945547" w:rsidP="00945547">
      <w:pPr>
        <w:rPr>
          <w:sz w:val="24"/>
        </w:rPr>
      </w:pPr>
      <w:r w:rsidRPr="00945547">
        <w:rPr>
          <w:bCs/>
          <w:sz w:val="24"/>
          <w:lang w:val="es-ES"/>
        </w:rPr>
        <w:t>Objetivos de campaña. Generar</w:t>
      </w:r>
      <w:r w:rsidRPr="00945547">
        <w:rPr>
          <w:bCs/>
          <w:sz w:val="24"/>
          <w:cs/>
          <w:lang w:bidi="mr-IN"/>
        </w:rPr>
        <w:t>…</w:t>
      </w:r>
    </w:p>
    <w:p w14:paraId="19095C92" w14:textId="77777777" w:rsidR="00BB37BC" w:rsidRPr="001C2809" w:rsidRDefault="00981B7C" w:rsidP="001C2809">
      <w:pPr>
        <w:pStyle w:val="Prrafodelista"/>
        <w:numPr>
          <w:ilvl w:val="0"/>
          <w:numId w:val="27"/>
        </w:numPr>
        <w:rPr>
          <w:sz w:val="24"/>
        </w:rPr>
      </w:pPr>
      <w:r w:rsidRPr="001C2809">
        <w:rPr>
          <w:bCs/>
          <w:sz w:val="24"/>
          <w:lang w:val="es-ES"/>
        </w:rPr>
        <w:t>Conciencia</w:t>
      </w:r>
      <w:r w:rsidRPr="001C2809">
        <w:rPr>
          <w:sz w:val="24"/>
          <w:lang w:val="es-ES"/>
        </w:rPr>
        <w:t xml:space="preserve"> (conocimiento de marca o alcance)</w:t>
      </w:r>
    </w:p>
    <w:p w14:paraId="173105EA" w14:textId="77777777" w:rsidR="00BB37BC" w:rsidRPr="001C2809" w:rsidRDefault="00981B7C" w:rsidP="001C2809">
      <w:pPr>
        <w:pStyle w:val="Prrafodelista"/>
        <w:numPr>
          <w:ilvl w:val="0"/>
          <w:numId w:val="27"/>
        </w:numPr>
        <w:rPr>
          <w:sz w:val="24"/>
        </w:rPr>
      </w:pPr>
      <w:r w:rsidRPr="001C2809">
        <w:rPr>
          <w:bCs/>
          <w:sz w:val="24"/>
          <w:lang w:val="es-ES"/>
        </w:rPr>
        <w:t>Consideración</w:t>
      </w:r>
      <w:r w:rsidRPr="001C2809">
        <w:rPr>
          <w:sz w:val="24"/>
          <w:lang w:val="es-ES"/>
        </w:rPr>
        <w:t xml:space="preserve"> (tráfico a la web, participación, visualización de vídeos, generar clientes potenciales o interactuar a través de Facebook Messenger)</w:t>
      </w:r>
    </w:p>
    <w:p w14:paraId="33D3F7D4" w14:textId="19651AE4" w:rsidR="00945547" w:rsidRPr="00DB3867" w:rsidRDefault="00981B7C" w:rsidP="00945547">
      <w:pPr>
        <w:pStyle w:val="Prrafodelista"/>
        <w:numPr>
          <w:ilvl w:val="0"/>
          <w:numId w:val="27"/>
        </w:numPr>
        <w:rPr>
          <w:sz w:val="24"/>
        </w:rPr>
      </w:pPr>
      <w:r w:rsidRPr="001C2809">
        <w:rPr>
          <w:bCs/>
          <w:sz w:val="24"/>
          <w:lang w:val="es-ES"/>
        </w:rPr>
        <w:t>Conversión</w:t>
      </w:r>
      <w:r w:rsidRPr="001C2809">
        <w:rPr>
          <w:sz w:val="24"/>
          <w:lang w:val="es-ES"/>
        </w:rPr>
        <w:t xml:space="preserve"> (aumentar compras o clientes potenciales, ventas por catálogo, tráfico a tiendas físicas).</w:t>
      </w:r>
    </w:p>
    <w:p w14:paraId="56C559E5" w14:textId="77777777" w:rsidR="00DB3867" w:rsidRPr="00DB3867" w:rsidRDefault="00DB3867" w:rsidP="00DB3867">
      <w:pPr>
        <w:pStyle w:val="Prrafodelista"/>
        <w:rPr>
          <w:sz w:val="24"/>
        </w:rPr>
      </w:pPr>
    </w:p>
    <w:p w14:paraId="605018E2" w14:textId="117999EA" w:rsidR="00945547" w:rsidRDefault="00945547" w:rsidP="00945547">
      <w:pPr>
        <w:rPr>
          <w:b/>
          <w:sz w:val="28"/>
        </w:rPr>
      </w:pPr>
      <w:r>
        <w:rPr>
          <w:b/>
          <w:sz w:val="28"/>
        </w:rPr>
        <w:t>Anuncios</w:t>
      </w:r>
      <w:r w:rsidRPr="00945547">
        <w:rPr>
          <w:b/>
          <w:sz w:val="28"/>
        </w:rPr>
        <w:t xml:space="preserve"> en Facebook</w:t>
      </w:r>
    </w:p>
    <w:p w14:paraId="1FB2EF83" w14:textId="502946BE" w:rsidR="00BB37BC" w:rsidRPr="00945547" w:rsidRDefault="00981B7C" w:rsidP="001C2809">
      <w:pPr>
        <w:numPr>
          <w:ilvl w:val="0"/>
          <w:numId w:val="41"/>
        </w:numPr>
        <w:rPr>
          <w:sz w:val="24"/>
        </w:rPr>
      </w:pPr>
      <w:r w:rsidRPr="00DB3867">
        <w:rPr>
          <w:b/>
          <w:bCs/>
          <w:sz w:val="24"/>
          <w:lang w:val="es-ES"/>
        </w:rPr>
        <w:t>Anuncios con fotos</w:t>
      </w:r>
      <w:r w:rsidRPr="00DB3867">
        <w:rPr>
          <w:b/>
          <w:sz w:val="24"/>
          <w:lang w:val="es-ES"/>
        </w:rPr>
        <w:t>:</w:t>
      </w:r>
      <w:r w:rsidRPr="00945547">
        <w:rPr>
          <w:sz w:val="24"/>
          <w:lang w:val="es-ES"/>
        </w:rPr>
        <w:t xml:space="preserve"> mostrar producto o persona utilizando el producto</w:t>
      </w:r>
      <w:r w:rsidR="00DB3867">
        <w:rPr>
          <w:sz w:val="24"/>
          <w:lang w:val="es-ES"/>
        </w:rPr>
        <w:t>.</w:t>
      </w:r>
    </w:p>
    <w:p w14:paraId="2E9B4A16" w14:textId="77777777" w:rsidR="00BB37BC" w:rsidRPr="00945547" w:rsidRDefault="00981B7C" w:rsidP="001C2809">
      <w:pPr>
        <w:numPr>
          <w:ilvl w:val="0"/>
          <w:numId w:val="41"/>
        </w:numPr>
        <w:rPr>
          <w:sz w:val="24"/>
        </w:rPr>
      </w:pPr>
      <w:r w:rsidRPr="00DB3867">
        <w:rPr>
          <w:b/>
          <w:bCs/>
          <w:sz w:val="24"/>
          <w:lang w:val="es-ES"/>
        </w:rPr>
        <w:t>Anuncios con vídeo</w:t>
      </w:r>
      <w:r w:rsidRPr="00DB3867">
        <w:rPr>
          <w:b/>
          <w:sz w:val="24"/>
          <w:lang w:val="es-ES"/>
        </w:rPr>
        <w:t>:</w:t>
      </w:r>
      <w:r w:rsidRPr="00945547">
        <w:rPr>
          <w:sz w:val="24"/>
          <w:lang w:val="es-ES"/>
        </w:rPr>
        <w:t xml:space="preserve"> los vídeos cortos tienen tasas de finalización altas, pero si la calidad del mensaje es buena, puede durar más. </w:t>
      </w:r>
    </w:p>
    <w:p w14:paraId="1675EB23" w14:textId="6EC329D8" w:rsidR="00BB37BC" w:rsidRPr="00945547" w:rsidRDefault="00981B7C" w:rsidP="001C2809">
      <w:pPr>
        <w:numPr>
          <w:ilvl w:val="0"/>
          <w:numId w:val="41"/>
        </w:numPr>
        <w:rPr>
          <w:sz w:val="24"/>
        </w:rPr>
      </w:pPr>
      <w:r w:rsidRPr="00DB3867">
        <w:rPr>
          <w:b/>
          <w:bCs/>
          <w:sz w:val="24"/>
          <w:lang w:val="es-ES"/>
        </w:rPr>
        <w:t>Anuncios con historias</w:t>
      </w:r>
      <w:r w:rsidRPr="00DB3867">
        <w:rPr>
          <w:b/>
          <w:sz w:val="24"/>
          <w:lang w:val="es-ES"/>
        </w:rPr>
        <w:t>:</w:t>
      </w:r>
      <w:r w:rsidRPr="00945547">
        <w:rPr>
          <w:sz w:val="24"/>
          <w:lang w:val="es-ES"/>
        </w:rPr>
        <w:t xml:space="preserve"> ofertas por tiempo limitado. </w:t>
      </w:r>
      <w:r w:rsidR="00DB3867">
        <w:rPr>
          <w:sz w:val="24"/>
          <w:lang w:val="es-ES"/>
        </w:rPr>
        <w:t>Simplicidad</w:t>
      </w:r>
      <w:r w:rsidRPr="00945547">
        <w:rPr>
          <w:sz w:val="24"/>
          <w:lang w:val="es-ES"/>
        </w:rPr>
        <w:t xml:space="preserve">. </w:t>
      </w:r>
    </w:p>
    <w:p w14:paraId="44CA5995" w14:textId="77777777" w:rsidR="00BB37BC" w:rsidRPr="00945547" w:rsidRDefault="00981B7C" w:rsidP="001C2809">
      <w:pPr>
        <w:numPr>
          <w:ilvl w:val="0"/>
          <w:numId w:val="41"/>
        </w:numPr>
        <w:rPr>
          <w:sz w:val="24"/>
        </w:rPr>
      </w:pPr>
      <w:r w:rsidRPr="00DB3867">
        <w:rPr>
          <w:b/>
          <w:bCs/>
          <w:sz w:val="24"/>
          <w:lang w:val="es-ES"/>
        </w:rPr>
        <w:t>Anuncio con presentación</w:t>
      </w:r>
      <w:r w:rsidRPr="00DB3867">
        <w:rPr>
          <w:b/>
          <w:sz w:val="24"/>
          <w:lang w:val="es-ES"/>
        </w:rPr>
        <w:t>:</w:t>
      </w:r>
      <w:r w:rsidRPr="00945547">
        <w:rPr>
          <w:sz w:val="24"/>
          <w:lang w:val="es-ES"/>
        </w:rPr>
        <w:t xml:space="preserve"> cuando aún no manejas el vídeo</w:t>
      </w:r>
      <w:r w:rsidRPr="00945547">
        <w:rPr>
          <w:sz w:val="24"/>
          <w:cs/>
          <w:lang w:bidi="mr-IN"/>
        </w:rPr>
        <w:t>…</w:t>
      </w:r>
    </w:p>
    <w:p w14:paraId="21DB87FE" w14:textId="4D2E9C85" w:rsidR="00BB37BC" w:rsidRPr="00945547" w:rsidRDefault="00981B7C" w:rsidP="001C2809">
      <w:pPr>
        <w:numPr>
          <w:ilvl w:val="0"/>
          <w:numId w:val="41"/>
        </w:numPr>
        <w:rPr>
          <w:sz w:val="24"/>
        </w:rPr>
      </w:pPr>
      <w:r w:rsidRPr="00DB3867">
        <w:rPr>
          <w:b/>
          <w:bCs/>
          <w:sz w:val="24"/>
          <w:lang w:val="es-ES"/>
        </w:rPr>
        <w:t xml:space="preserve">Anuncios de </w:t>
      </w:r>
      <w:proofErr w:type="spellStart"/>
      <w:r w:rsidRPr="00DB3867">
        <w:rPr>
          <w:b/>
          <w:bCs/>
          <w:sz w:val="24"/>
          <w:lang w:val="es-ES"/>
        </w:rPr>
        <w:t>messenger</w:t>
      </w:r>
      <w:proofErr w:type="spellEnd"/>
      <w:r w:rsidRPr="00DB3867">
        <w:rPr>
          <w:b/>
          <w:sz w:val="24"/>
          <w:lang w:val="es-ES"/>
        </w:rPr>
        <w:t xml:space="preserve">: </w:t>
      </w:r>
      <w:r w:rsidRPr="00945547">
        <w:rPr>
          <w:sz w:val="24"/>
          <w:lang w:val="es-ES"/>
        </w:rPr>
        <w:t xml:space="preserve">para reiniciar conversaciones abandonadas. </w:t>
      </w:r>
    </w:p>
    <w:p w14:paraId="7DFCCD19" w14:textId="77777777" w:rsidR="00BB37BC" w:rsidRPr="004E7AAA" w:rsidRDefault="00981B7C" w:rsidP="001C2809">
      <w:pPr>
        <w:numPr>
          <w:ilvl w:val="0"/>
          <w:numId w:val="41"/>
        </w:numPr>
        <w:rPr>
          <w:sz w:val="24"/>
        </w:rPr>
      </w:pPr>
      <w:r w:rsidRPr="00DB3867">
        <w:rPr>
          <w:b/>
          <w:bCs/>
          <w:sz w:val="24"/>
          <w:lang w:val="es-ES"/>
        </w:rPr>
        <w:t>Anuncios reproducibles:</w:t>
      </w:r>
      <w:r w:rsidRPr="00945547">
        <w:rPr>
          <w:bCs/>
          <w:sz w:val="24"/>
          <w:lang w:val="es-ES"/>
        </w:rPr>
        <w:t xml:space="preserve"> </w:t>
      </w:r>
      <w:r w:rsidRPr="00945547">
        <w:rPr>
          <w:sz w:val="24"/>
          <w:lang w:val="es-ES"/>
        </w:rPr>
        <w:t>solo para móviles. Utilizados para la venta de juegos. Siempre acompañados de un botón “juega ahora”, “juega gratis”, etc.</w:t>
      </w:r>
    </w:p>
    <w:p w14:paraId="28E01CC7" w14:textId="28B0C677" w:rsidR="004E7AAA" w:rsidRPr="00DB3867" w:rsidRDefault="004E7AAA" w:rsidP="00DB3867">
      <w:pPr>
        <w:numPr>
          <w:ilvl w:val="0"/>
          <w:numId w:val="41"/>
        </w:numPr>
        <w:rPr>
          <w:sz w:val="24"/>
        </w:rPr>
      </w:pPr>
      <w:r w:rsidRPr="004E7AAA">
        <w:rPr>
          <w:b/>
          <w:bCs/>
          <w:sz w:val="24"/>
          <w:lang w:val="es-ES"/>
        </w:rPr>
        <w:t xml:space="preserve">Anuncios de colección: </w:t>
      </w:r>
      <w:r w:rsidRPr="004E7AAA">
        <w:rPr>
          <w:sz w:val="24"/>
          <w:lang w:val="es-ES"/>
        </w:rPr>
        <w:t>funcionan bien en anuncios de minoristas y viajes.</w:t>
      </w:r>
    </w:p>
    <w:p w14:paraId="11479727" w14:textId="6489A3D6" w:rsidR="0085026F" w:rsidRDefault="0085026F" w:rsidP="0085026F">
      <w:pPr>
        <w:numPr>
          <w:ilvl w:val="0"/>
          <w:numId w:val="41"/>
        </w:numPr>
        <w:rPr>
          <w:sz w:val="24"/>
        </w:rPr>
      </w:pPr>
      <w:r w:rsidRPr="0085026F">
        <w:rPr>
          <w:b/>
          <w:bCs/>
          <w:sz w:val="24"/>
          <w:lang w:val="es-ES"/>
        </w:rPr>
        <w:t xml:space="preserve">Anuncios por secuencia: </w:t>
      </w:r>
      <w:r w:rsidRPr="0085026F">
        <w:rPr>
          <w:sz w:val="24"/>
          <w:lang w:val="es-ES"/>
        </w:rPr>
        <w:t>guarda un orden determinado para contar tu mensaje con distintas imágenes seguidas.</w:t>
      </w:r>
    </w:p>
    <w:p w14:paraId="0F5F2355" w14:textId="77777777" w:rsidR="00DB3867" w:rsidRPr="00DB3867" w:rsidRDefault="00DB3867" w:rsidP="00DB3867">
      <w:pPr>
        <w:ind w:left="720"/>
        <w:rPr>
          <w:sz w:val="24"/>
        </w:rPr>
      </w:pPr>
    </w:p>
    <w:p w14:paraId="6A7DD4C4" w14:textId="1E2DA64E" w:rsidR="0085026F" w:rsidRDefault="0085026F" w:rsidP="0085026F">
      <w:pPr>
        <w:rPr>
          <w:b/>
          <w:sz w:val="28"/>
        </w:rPr>
      </w:pPr>
      <w:r>
        <w:rPr>
          <w:b/>
          <w:sz w:val="28"/>
        </w:rPr>
        <w:t>Anuncios</w:t>
      </w:r>
      <w:r w:rsidRPr="00945547">
        <w:rPr>
          <w:b/>
          <w:sz w:val="28"/>
        </w:rPr>
        <w:t xml:space="preserve"> en </w:t>
      </w:r>
      <w:r>
        <w:rPr>
          <w:b/>
          <w:sz w:val="28"/>
        </w:rPr>
        <w:t>Instagram</w:t>
      </w:r>
    </w:p>
    <w:p w14:paraId="403FEA95" w14:textId="77777777" w:rsidR="0085026F" w:rsidRPr="00DB3867" w:rsidRDefault="0085026F" w:rsidP="00DB3867">
      <w:pPr>
        <w:pStyle w:val="Prrafodelista"/>
        <w:numPr>
          <w:ilvl w:val="0"/>
          <w:numId w:val="43"/>
        </w:numPr>
        <w:rPr>
          <w:bCs/>
          <w:sz w:val="24"/>
        </w:rPr>
      </w:pPr>
      <w:r w:rsidRPr="00DB3867">
        <w:rPr>
          <w:b/>
          <w:bCs/>
          <w:sz w:val="24"/>
          <w:lang w:val="es-ES"/>
        </w:rPr>
        <w:t xml:space="preserve">Anuncios con fotos y vídeo: </w:t>
      </w:r>
      <w:r w:rsidRPr="00DB3867">
        <w:rPr>
          <w:bCs/>
          <w:sz w:val="24"/>
          <w:lang w:val="es-ES"/>
        </w:rPr>
        <w:t>en la parte superior veremos “patrocinado”.  Puede llevar botón de llamada a la acción. Deben tener tu identidad visual.</w:t>
      </w:r>
    </w:p>
    <w:p w14:paraId="6F1735CF" w14:textId="77777777" w:rsidR="0085026F" w:rsidRPr="00DB3867" w:rsidRDefault="0085026F" w:rsidP="00DB3867">
      <w:pPr>
        <w:pStyle w:val="Prrafodelista"/>
        <w:numPr>
          <w:ilvl w:val="0"/>
          <w:numId w:val="43"/>
        </w:numPr>
        <w:rPr>
          <w:bCs/>
          <w:sz w:val="24"/>
        </w:rPr>
      </w:pPr>
      <w:r w:rsidRPr="00DB3867">
        <w:rPr>
          <w:b/>
          <w:bCs/>
          <w:sz w:val="24"/>
          <w:lang w:val="es-ES"/>
        </w:rPr>
        <w:t xml:space="preserve">Anuncios por secuencia: </w:t>
      </w:r>
      <w:r w:rsidRPr="00DB3867">
        <w:rPr>
          <w:bCs/>
          <w:sz w:val="24"/>
          <w:lang w:val="es-ES"/>
        </w:rPr>
        <w:t>ninguna imagen fuera de tono. Cuentan una historia.</w:t>
      </w:r>
    </w:p>
    <w:p w14:paraId="687844AD" w14:textId="77777777" w:rsidR="0085026F" w:rsidRPr="00DB3867" w:rsidRDefault="0085026F" w:rsidP="00DB3867">
      <w:pPr>
        <w:pStyle w:val="Prrafodelista"/>
        <w:numPr>
          <w:ilvl w:val="0"/>
          <w:numId w:val="43"/>
        </w:numPr>
        <w:rPr>
          <w:bCs/>
          <w:sz w:val="24"/>
        </w:rPr>
      </w:pPr>
      <w:r w:rsidRPr="00DB3867">
        <w:rPr>
          <w:b/>
          <w:bCs/>
          <w:sz w:val="24"/>
          <w:lang w:val="es-ES"/>
        </w:rPr>
        <w:t xml:space="preserve">Anuncios de colección: </w:t>
      </w:r>
      <w:r w:rsidRPr="00DB3867">
        <w:rPr>
          <w:bCs/>
          <w:sz w:val="24"/>
          <w:lang w:val="es-ES"/>
        </w:rPr>
        <w:t>marcas minoristas. No tienen título, pero puedes incluir hasta 90 caracteres de texto.</w:t>
      </w:r>
    </w:p>
    <w:p w14:paraId="68EF9210" w14:textId="77777777" w:rsidR="0085026F" w:rsidRPr="00DB3867" w:rsidRDefault="0085026F" w:rsidP="00DB3867">
      <w:pPr>
        <w:pStyle w:val="Prrafodelista"/>
        <w:numPr>
          <w:ilvl w:val="0"/>
          <w:numId w:val="43"/>
        </w:numPr>
        <w:rPr>
          <w:bCs/>
          <w:sz w:val="24"/>
        </w:rPr>
      </w:pPr>
      <w:r w:rsidRPr="00DB3867">
        <w:rPr>
          <w:b/>
          <w:bCs/>
          <w:sz w:val="24"/>
          <w:lang w:val="es-ES"/>
        </w:rPr>
        <w:t xml:space="preserve">Anuncios en IGTV: </w:t>
      </w:r>
      <w:r w:rsidRPr="00DB3867">
        <w:rPr>
          <w:bCs/>
          <w:sz w:val="24"/>
          <w:lang w:val="es-ES"/>
        </w:rPr>
        <w:t>solo para algunas cuentas.</w:t>
      </w:r>
    </w:p>
    <w:p w14:paraId="7AFF8A5E" w14:textId="44640C09" w:rsidR="0085026F" w:rsidRPr="00DB3867" w:rsidRDefault="0085026F" w:rsidP="00DB3867">
      <w:pPr>
        <w:pStyle w:val="Prrafodelista"/>
        <w:numPr>
          <w:ilvl w:val="0"/>
          <w:numId w:val="43"/>
        </w:numPr>
        <w:rPr>
          <w:bCs/>
          <w:sz w:val="24"/>
          <w:lang w:val="es-ES"/>
        </w:rPr>
      </w:pPr>
      <w:r w:rsidRPr="00DB3867">
        <w:rPr>
          <w:b/>
          <w:bCs/>
          <w:sz w:val="24"/>
          <w:lang w:val="es-ES"/>
        </w:rPr>
        <w:t>Anuncios de Historias de Instagram:</w:t>
      </w:r>
      <w:r w:rsidRPr="00DB3867">
        <w:rPr>
          <w:bCs/>
          <w:sz w:val="24"/>
          <w:lang w:val="es-ES"/>
        </w:rPr>
        <w:t xml:space="preserve"> vídeos de hasta 120 segundos. Agrega elementos interactivos para un mejor rendimiento.  Por ejemplo, la prueba A/B. </w:t>
      </w:r>
    </w:p>
    <w:p w14:paraId="1E78AF4D" w14:textId="4A87210C" w:rsidR="00B01E56" w:rsidRDefault="0085026F" w:rsidP="00945547">
      <w:pPr>
        <w:pStyle w:val="Prrafodelista"/>
        <w:numPr>
          <w:ilvl w:val="0"/>
          <w:numId w:val="43"/>
        </w:numPr>
        <w:rPr>
          <w:bCs/>
          <w:sz w:val="24"/>
          <w:lang w:val="es-ES"/>
        </w:rPr>
      </w:pPr>
      <w:r w:rsidRPr="00DB3867">
        <w:rPr>
          <w:b/>
          <w:bCs/>
          <w:sz w:val="24"/>
          <w:lang w:val="es-ES"/>
        </w:rPr>
        <w:t>Anuncios en la sección “Explorar”:</w:t>
      </w:r>
      <w:r w:rsidRPr="00DB3867">
        <w:rPr>
          <w:bCs/>
          <w:sz w:val="24"/>
          <w:lang w:val="es-ES"/>
        </w:rPr>
        <w:t xml:space="preserve"> amplía tu audiencia. El anuncio no aparecerá en “Explorar” directamente, pero sí como publicación en el </w:t>
      </w:r>
      <w:proofErr w:type="spellStart"/>
      <w:r w:rsidRPr="00DB3867">
        <w:rPr>
          <w:bCs/>
          <w:i/>
          <w:sz w:val="24"/>
          <w:lang w:val="es-ES"/>
        </w:rPr>
        <w:t>feed</w:t>
      </w:r>
      <w:proofErr w:type="spellEnd"/>
      <w:r w:rsidRPr="00DB3867">
        <w:rPr>
          <w:bCs/>
          <w:sz w:val="24"/>
          <w:lang w:val="es-ES"/>
        </w:rPr>
        <w:t xml:space="preserve">. </w:t>
      </w:r>
    </w:p>
    <w:p w14:paraId="4FDB3E82" w14:textId="30F63004" w:rsidR="00DB3867" w:rsidRPr="00DB3867" w:rsidRDefault="00DB3867" w:rsidP="00DB3867">
      <w:pPr>
        <w:pStyle w:val="Prrafodelista"/>
        <w:jc w:val="right"/>
        <w:rPr>
          <w:sz w:val="22"/>
        </w:rPr>
      </w:pPr>
      <w:r w:rsidRPr="00DB3867">
        <w:rPr>
          <w:sz w:val="22"/>
        </w:rPr>
        <w:t xml:space="preserve">(Fuente: </w:t>
      </w:r>
      <w:proofErr w:type="spellStart"/>
      <w:r w:rsidRPr="00DB3867">
        <w:rPr>
          <w:sz w:val="22"/>
        </w:rPr>
        <w:t>Hootsuite</w:t>
      </w:r>
      <w:proofErr w:type="spellEnd"/>
      <w:r w:rsidRPr="00DB3867">
        <w:rPr>
          <w:sz w:val="22"/>
        </w:rPr>
        <w:t>)</w:t>
      </w:r>
    </w:p>
    <w:sectPr w:rsidR="00DB3867" w:rsidRPr="00DB3867" w:rsidSect="006C7BD1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pgSz w:w="11900" w:h="16820"/>
      <w:pgMar w:top="1440" w:right="1080" w:bottom="1440" w:left="108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082DF1" w14:textId="77777777" w:rsidR="00E70AEB" w:rsidRDefault="00E70AEB" w:rsidP="000F32D0">
      <w:pPr>
        <w:spacing w:before="0" w:after="0" w:line="240" w:lineRule="auto"/>
      </w:pPr>
      <w:r>
        <w:separator/>
      </w:r>
    </w:p>
    <w:p w14:paraId="1BD75F61" w14:textId="77777777" w:rsidR="00E70AEB" w:rsidRDefault="00E70AEB"/>
  </w:endnote>
  <w:endnote w:type="continuationSeparator" w:id="0">
    <w:p w14:paraId="3DDE1965" w14:textId="77777777" w:rsidR="00E70AEB" w:rsidRDefault="00E70AEB" w:rsidP="000F32D0">
      <w:pPr>
        <w:spacing w:before="0" w:after="0" w:line="240" w:lineRule="auto"/>
      </w:pPr>
      <w:r>
        <w:continuationSeparator/>
      </w:r>
    </w:p>
    <w:p w14:paraId="0C810000" w14:textId="77777777" w:rsidR="00E70AEB" w:rsidRDefault="00E70AE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w Cen MT">
    <w:panose1 w:val="020B0602020104020603"/>
    <w:charset w:val="4D"/>
    <w:family w:val="swiss"/>
    <w:pitch w:val="variable"/>
    <w:sig w:usb0="00000003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Helvetica Light">
    <w:panose1 w:val="020B0403020202020204"/>
    <w:charset w:val="00"/>
    <w:family w:val="swiss"/>
    <w:pitch w:val="variable"/>
    <w:sig w:usb0="800000AF" w:usb1="4000204A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3" w:usb1="00000000" w:usb2="00000000" w:usb3="00000000" w:csb0="0000000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Oblique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Light Oblique">
    <w:panose1 w:val="020B0403020202020204"/>
    <w:charset w:val="00"/>
    <w:family w:val="swiss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9765AD" w14:textId="77777777" w:rsidR="00376DEF" w:rsidRDefault="00376DEF" w:rsidP="00115EAB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5249A9A" w14:textId="77777777" w:rsidR="00376DEF" w:rsidRDefault="00E70AEB" w:rsidP="0017623E">
    <w:pPr>
      <w:pStyle w:val="Piedepgina"/>
      <w:ind w:right="360"/>
    </w:pPr>
    <w:r>
      <w:rPr>
        <w:noProof/>
        <w:lang w:eastAsia="es-ES_tradnl"/>
      </w:rPr>
      <w:pict w14:anchorId="0864A0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" style="position:absolute;left:0;text-align:left;margin-left:0;margin-top:0;width:595.2pt;height:841.9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ndo-online-2018v2"/>
          <w10:wrap anchorx="margin" anchory="margin"/>
        </v:shape>
      </w:pict>
    </w:r>
  </w:p>
  <w:p w14:paraId="484BF058" w14:textId="77777777" w:rsidR="00376DEF" w:rsidRDefault="00376DEF"/>
  <w:p w14:paraId="2450371D" w14:textId="77777777" w:rsidR="00376DEF" w:rsidRDefault="00376DEF"/>
  <w:p w14:paraId="345F1087" w14:textId="77777777" w:rsidR="00376DEF" w:rsidRDefault="00376DE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C9CD59" w14:textId="77777777" w:rsidR="00376DEF" w:rsidRPr="0017623E" w:rsidRDefault="00376DEF" w:rsidP="0017623E">
    <w:pPr>
      <w:pStyle w:val="Piedepgina"/>
      <w:framePr w:h="344" w:hRule="exact" w:wrap="none" w:vAnchor="text" w:hAnchor="margin" w:xAlign="right" w:y="129"/>
      <w:rPr>
        <w:rStyle w:val="Nmerodepgina"/>
        <w:color w:val="7F7F7F" w:themeColor="text1" w:themeTint="80"/>
        <w:sz w:val="16"/>
      </w:rPr>
    </w:pPr>
    <w:r w:rsidRPr="0017623E">
      <w:rPr>
        <w:rStyle w:val="Nmerodepgina"/>
        <w:color w:val="7F7F7F" w:themeColor="text1" w:themeTint="80"/>
        <w:sz w:val="16"/>
      </w:rPr>
      <w:fldChar w:fldCharType="begin"/>
    </w:r>
    <w:r w:rsidRPr="0017623E">
      <w:rPr>
        <w:rStyle w:val="Nmerodepgina"/>
        <w:color w:val="7F7F7F" w:themeColor="text1" w:themeTint="80"/>
        <w:sz w:val="16"/>
      </w:rPr>
      <w:instrText xml:space="preserve">PAGE  </w:instrText>
    </w:r>
    <w:r w:rsidRPr="0017623E">
      <w:rPr>
        <w:rStyle w:val="Nmerodepgina"/>
        <w:color w:val="7F7F7F" w:themeColor="text1" w:themeTint="80"/>
        <w:sz w:val="16"/>
      </w:rPr>
      <w:fldChar w:fldCharType="separate"/>
    </w:r>
    <w:r w:rsidR="00931856">
      <w:rPr>
        <w:rStyle w:val="Nmerodepgina"/>
        <w:noProof/>
        <w:color w:val="7F7F7F" w:themeColor="text1" w:themeTint="80"/>
        <w:sz w:val="16"/>
      </w:rPr>
      <w:t>14</w:t>
    </w:r>
    <w:r w:rsidRPr="0017623E">
      <w:rPr>
        <w:rStyle w:val="Nmerodepgina"/>
        <w:color w:val="7F7F7F" w:themeColor="text1" w:themeTint="80"/>
        <w:sz w:val="16"/>
      </w:rPr>
      <w:fldChar w:fldCharType="end"/>
    </w:r>
  </w:p>
  <w:p w14:paraId="27D78069" w14:textId="77777777" w:rsidR="00376DEF" w:rsidRDefault="00376DEF" w:rsidP="0017623E">
    <w:pPr>
      <w:pStyle w:val="Piedepgina"/>
      <w:ind w:right="360"/>
    </w:pPr>
    <w:r>
      <w:ptab w:relativeTo="margin" w:alignment="center" w:leader="none"/>
    </w:r>
    <w:r>
      <w:ptab w:relativeTo="margin" w:alignment="right" w:leader="none"/>
    </w:r>
  </w:p>
  <w:p w14:paraId="11661503" w14:textId="77777777" w:rsidR="00376DEF" w:rsidRDefault="00376DEF"/>
  <w:p w14:paraId="1440D7E7" w14:textId="77777777" w:rsidR="00376DEF" w:rsidRDefault="00376DEF"/>
  <w:p w14:paraId="16A77B28" w14:textId="77777777" w:rsidR="00376DEF" w:rsidRDefault="00376DE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8A075B" w14:textId="77777777" w:rsidR="00E70AEB" w:rsidRDefault="00E70AEB" w:rsidP="000F32D0">
      <w:pPr>
        <w:spacing w:before="0" w:after="0" w:line="240" w:lineRule="auto"/>
      </w:pPr>
      <w:r>
        <w:separator/>
      </w:r>
    </w:p>
    <w:p w14:paraId="7648F769" w14:textId="77777777" w:rsidR="00E70AEB" w:rsidRDefault="00E70AEB"/>
  </w:footnote>
  <w:footnote w:type="continuationSeparator" w:id="0">
    <w:p w14:paraId="65DF82CE" w14:textId="77777777" w:rsidR="00E70AEB" w:rsidRDefault="00E70AEB" w:rsidP="000F32D0">
      <w:pPr>
        <w:spacing w:before="0" w:after="0" w:line="240" w:lineRule="auto"/>
      </w:pPr>
      <w:r>
        <w:continuationSeparator/>
      </w:r>
    </w:p>
    <w:p w14:paraId="4AA9F7FF" w14:textId="77777777" w:rsidR="00E70AEB" w:rsidRDefault="00E70AE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073670" w14:textId="77777777" w:rsidR="00376DEF" w:rsidRDefault="00E70AEB">
    <w:pPr>
      <w:pStyle w:val="Encabezado"/>
    </w:pPr>
    <w:r>
      <w:rPr>
        <w:noProof/>
        <w:lang w:eastAsia="es-ES_tradnl"/>
      </w:rPr>
      <w:pict w14:anchorId="521939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alt="" style="position:absolute;left:0;text-align:left;margin-left:0;margin-top:0;width:595.2pt;height:841.9pt;z-index:-2516459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ndo-online-2018v2"/>
          <w10:wrap anchorx="margin" anchory="margin"/>
        </v:shape>
      </w:pict>
    </w:r>
  </w:p>
  <w:p w14:paraId="46C00748" w14:textId="77777777" w:rsidR="00376DEF" w:rsidRDefault="00376DEF"/>
  <w:p w14:paraId="4FE42F85" w14:textId="77777777" w:rsidR="00376DEF" w:rsidRDefault="00376DEF"/>
  <w:p w14:paraId="7FFFF467" w14:textId="77777777" w:rsidR="00376DEF" w:rsidRDefault="00376DE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0D8C83" w14:textId="77777777" w:rsidR="00376DEF" w:rsidRDefault="00376DEF">
    <w:pPr>
      <w:pStyle w:val="Encabezado"/>
    </w:pPr>
    <w:r>
      <w:rPr>
        <w:noProof/>
        <w:lang w:eastAsia="es-ES_tradnl"/>
      </w:rPr>
      <w:drawing>
        <wp:anchor distT="0" distB="0" distL="114300" distR="114300" simplePos="0" relativeHeight="251671552" behindDoc="1" locked="0" layoutInCell="1" allowOverlap="1" wp14:anchorId="05FB9EC0" wp14:editId="2105D57D">
          <wp:simplePos x="0" y="0"/>
          <wp:positionH relativeFrom="column">
            <wp:posOffset>-685801</wp:posOffset>
          </wp:positionH>
          <wp:positionV relativeFrom="paragraph">
            <wp:posOffset>-449580</wp:posOffset>
          </wp:positionV>
          <wp:extent cx="7557135" cy="10707107"/>
          <wp:effectExtent l="0" t="0" r="12065" b="12065"/>
          <wp:wrapNone/>
          <wp:docPr id="12" name="Imagen 12" descr="WORD%20-%20Marcas%20de%20agua/fondo-online-2018v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ORD%20-%20Marcas%20de%20agua/fondo-online-2018v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5753" cy="107193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2D43796" w14:textId="77777777" w:rsidR="00376DEF" w:rsidRDefault="00376DEF"/>
  <w:p w14:paraId="72653F98" w14:textId="77777777" w:rsidR="00376DEF" w:rsidRDefault="00376DEF"/>
  <w:p w14:paraId="31459CB6" w14:textId="77777777" w:rsidR="00376DEF" w:rsidRDefault="00376DEF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D9B5A2" w14:textId="77777777" w:rsidR="00376DEF" w:rsidRDefault="00376DEF">
    <w:pPr>
      <w:pStyle w:val="Encabezado"/>
    </w:pPr>
    <w:r>
      <w:rPr>
        <w:noProof/>
        <w:lang w:eastAsia="es-ES_tradnl"/>
      </w:rPr>
      <w:drawing>
        <wp:anchor distT="0" distB="0" distL="114300" distR="114300" simplePos="0" relativeHeight="251665408" behindDoc="1" locked="0" layoutInCell="1" allowOverlap="1" wp14:anchorId="19BD2D73" wp14:editId="098564F4">
          <wp:simplePos x="0" y="0"/>
          <wp:positionH relativeFrom="column">
            <wp:posOffset>-742071</wp:posOffset>
          </wp:positionH>
          <wp:positionV relativeFrom="paragraph">
            <wp:posOffset>-533986</wp:posOffset>
          </wp:positionV>
          <wp:extent cx="7616999" cy="10774367"/>
          <wp:effectExtent l="0" t="0" r="3175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TIC$/Campus Virtual/03_COMUNICACION E IDENTIDAD/4.-Identidad Visual Corporativa/Temas y Plantillas URJC online/WORD - Marcas de agua/fondo-portada-online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16999" cy="107743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031F2"/>
    <w:multiLevelType w:val="hybridMultilevel"/>
    <w:tmpl w:val="7958BD3E"/>
    <w:lvl w:ilvl="0" w:tplc="88EE8F7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9186D6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48A17F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B431B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5281C2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8386D3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82685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010A1B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B7473A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82E3C"/>
    <w:multiLevelType w:val="hybridMultilevel"/>
    <w:tmpl w:val="2E2CD536"/>
    <w:lvl w:ilvl="0" w:tplc="0B9A672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40453C"/>
    <w:multiLevelType w:val="hybridMultilevel"/>
    <w:tmpl w:val="35E0615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9C0757"/>
    <w:multiLevelType w:val="hybridMultilevel"/>
    <w:tmpl w:val="A4D4F35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713965"/>
    <w:multiLevelType w:val="hybridMultilevel"/>
    <w:tmpl w:val="2940C78C"/>
    <w:lvl w:ilvl="0" w:tplc="DA22E97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19A824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5380D4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C2570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32E95A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692D82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02EE58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98D2C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0626E4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2D31A4"/>
    <w:multiLevelType w:val="hybridMultilevel"/>
    <w:tmpl w:val="50068116"/>
    <w:lvl w:ilvl="0" w:tplc="8AECEB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68AB0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1237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0451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32DB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F256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C053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22C7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80A5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09E3018"/>
    <w:multiLevelType w:val="hybridMultilevel"/>
    <w:tmpl w:val="6CCE99CE"/>
    <w:lvl w:ilvl="0" w:tplc="0B9A672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DB0ACD"/>
    <w:multiLevelType w:val="hybridMultilevel"/>
    <w:tmpl w:val="20A83BAC"/>
    <w:lvl w:ilvl="0" w:tplc="04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18217043"/>
    <w:multiLevelType w:val="hybridMultilevel"/>
    <w:tmpl w:val="08389572"/>
    <w:lvl w:ilvl="0" w:tplc="0B9A672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1E5C58"/>
    <w:multiLevelType w:val="hybridMultilevel"/>
    <w:tmpl w:val="D1DA2A6C"/>
    <w:lvl w:ilvl="0" w:tplc="0B9A672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156E61"/>
    <w:multiLevelType w:val="hybridMultilevel"/>
    <w:tmpl w:val="9598678A"/>
    <w:lvl w:ilvl="0" w:tplc="0B9A672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7C33A9"/>
    <w:multiLevelType w:val="hybridMultilevel"/>
    <w:tmpl w:val="192275DE"/>
    <w:lvl w:ilvl="0" w:tplc="0B9A672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A428093E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E562A02E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A25085A4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875C41B4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E38E55A8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A7585A28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3782BE26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376EED62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12" w15:restartNumberingAfterBreak="0">
    <w:nsid w:val="23954D1A"/>
    <w:multiLevelType w:val="hybridMultilevel"/>
    <w:tmpl w:val="334C6B6C"/>
    <w:lvl w:ilvl="0" w:tplc="0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9932BF"/>
    <w:multiLevelType w:val="hybridMultilevel"/>
    <w:tmpl w:val="E892C18A"/>
    <w:lvl w:ilvl="0" w:tplc="5A527A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BAF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68EA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5A8D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C8E1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2258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84A0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104A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30B1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2A361B34"/>
    <w:multiLevelType w:val="hybridMultilevel"/>
    <w:tmpl w:val="85E89B0E"/>
    <w:lvl w:ilvl="0" w:tplc="0B9A672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636BAF"/>
    <w:multiLevelType w:val="hybridMultilevel"/>
    <w:tmpl w:val="A7DC0D40"/>
    <w:lvl w:ilvl="0" w:tplc="0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C35FCF"/>
    <w:multiLevelType w:val="hybridMultilevel"/>
    <w:tmpl w:val="9FA053CE"/>
    <w:lvl w:ilvl="0" w:tplc="0B9A672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48658D"/>
    <w:multiLevelType w:val="hybridMultilevel"/>
    <w:tmpl w:val="2EC0EDA0"/>
    <w:lvl w:ilvl="0" w:tplc="A866E7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1CE6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DECF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66A3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9047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5A58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562D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748B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0019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36936EF5"/>
    <w:multiLevelType w:val="hybridMultilevel"/>
    <w:tmpl w:val="36467448"/>
    <w:lvl w:ilvl="0" w:tplc="0B9A672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1D5177"/>
    <w:multiLevelType w:val="hybridMultilevel"/>
    <w:tmpl w:val="08D08EC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930650"/>
    <w:multiLevelType w:val="hybridMultilevel"/>
    <w:tmpl w:val="9F922A8E"/>
    <w:lvl w:ilvl="0" w:tplc="04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413D1201"/>
    <w:multiLevelType w:val="hybridMultilevel"/>
    <w:tmpl w:val="C45EE296"/>
    <w:lvl w:ilvl="0" w:tplc="1CFC61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363F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CC39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705D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78CE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C4C0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FE85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625B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7EDC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450758F2"/>
    <w:multiLevelType w:val="hybridMultilevel"/>
    <w:tmpl w:val="04B62742"/>
    <w:lvl w:ilvl="0" w:tplc="0B9A672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226ABE"/>
    <w:multiLevelType w:val="hybridMultilevel"/>
    <w:tmpl w:val="DA3EF778"/>
    <w:lvl w:ilvl="0" w:tplc="0B9A672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7140C6"/>
    <w:multiLevelType w:val="hybridMultilevel"/>
    <w:tmpl w:val="CD64F524"/>
    <w:lvl w:ilvl="0" w:tplc="0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5F0B4D"/>
    <w:multiLevelType w:val="hybridMultilevel"/>
    <w:tmpl w:val="843C58A2"/>
    <w:lvl w:ilvl="0" w:tplc="DA7C7598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A428093E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E562A02E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A25085A4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875C41B4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E38E55A8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A7585A28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3782BE26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376EED62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26" w15:restartNumberingAfterBreak="0">
    <w:nsid w:val="506F0570"/>
    <w:multiLevelType w:val="hybridMultilevel"/>
    <w:tmpl w:val="92D8FA6E"/>
    <w:lvl w:ilvl="0" w:tplc="D2C8DF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321D2A"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94A45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CE1C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138CD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2002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F6C6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5A50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2A28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50CE36B9"/>
    <w:multiLevelType w:val="hybridMultilevel"/>
    <w:tmpl w:val="4DE0FB6C"/>
    <w:lvl w:ilvl="0" w:tplc="0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F54E42"/>
    <w:multiLevelType w:val="hybridMultilevel"/>
    <w:tmpl w:val="4912C234"/>
    <w:lvl w:ilvl="0" w:tplc="0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723101"/>
    <w:multiLevelType w:val="hybridMultilevel"/>
    <w:tmpl w:val="6FD0DF9C"/>
    <w:lvl w:ilvl="0" w:tplc="0B9A672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153956"/>
    <w:multiLevelType w:val="hybridMultilevel"/>
    <w:tmpl w:val="B79EDAB8"/>
    <w:lvl w:ilvl="0" w:tplc="0B9A672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9032F2"/>
    <w:multiLevelType w:val="hybridMultilevel"/>
    <w:tmpl w:val="7BDC2C8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5B22E6"/>
    <w:multiLevelType w:val="hybridMultilevel"/>
    <w:tmpl w:val="F5FC9032"/>
    <w:lvl w:ilvl="0" w:tplc="0B9A672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3C7C5F"/>
    <w:multiLevelType w:val="hybridMultilevel"/>
    <w:tmpl w:val="304AFBF4"/>
    <w:lvl w:ilvl="0" w:tplc="04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2F81085"/>
    <w:multiLevelType w:val="hybridMultilevel"/>
    <w:tmpl w:val="D1E03764"/>
    <w:lvl w:ilvl="0" w:tplc="4852D8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3048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CEE3D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3245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E286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92DD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962D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3A45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7A8B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63383756"/>
    <w:multiLevelType w:val="hybridMultilevel"/>
    <w:tmpl w:val="518608B8"/>
    <w:lvl w:ilvl="0" w:tplc="0B9A672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1E6A40"/>
    <w:multiLevelType w:val="hybridMultilevel"/>
    <w:tmpl w:val="D68A27A8"/>
    <w:lvl w:ilvl="0" w:tplc="0B9A672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A9186D6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48A17F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B431B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5281C2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8386D3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82685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010A1B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B7473A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107519"/>
    <w:multiLevelType w:val="hybridMultilevel"/>
    <w:tmpl w:val="1FFAFE68"/>
    <w:lvl w:ilvl="0" w:tplc="65DC03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50B9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14B8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6E84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4C5A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F054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80F4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7A83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3849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 w15:restartNumberingAfterBreak="0">
    <w:nsid w:val="6B2E1A99"/>
    <w:multiLevelType w:val="hybridMultilevel"/>
    <w:tmpl w:val="3B7AFFA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9C011B"/>
    <w:multiLevelType w:val="hybridMultilevel"/>
    <w:tmpl w:val="40463E30"/>
    <w:lvl w:ilvl="0" w:tplc="04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0" w15:restartNumberingAfterBreak="0">
    <w:nsid w:val="7AC52795"/>
    <w:multiLevelType w:val="hybridMultilevel"/>
    <w:tmpl w:val="54D044A0"/>
    <w:lvl w:ilvl="0" w:tplc="1952C0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DA54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B0CC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4854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D27F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C875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E8B4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523A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302E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 w15:restartNumberingAfterBreak="0">
    <w:nsid w:val="7B7D3D44"/>
    <w:multiLevelType w:val="hybridMultilevel"/>
    <w:tmpl w:val="02E08A2C"/>
    <w:lvl w:ilvl="0" w:tplc="3B8CD89E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A3AA55D2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2" w:tplc="BD480A9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63121BC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4" w:tplc="6BB8DC9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5" w:tplc="7CB0E14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26226F5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7" w:tplc="6E70401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8" w:tplc="99FE0B18" w:tentative="1">
      <w:start w:val="1"/>
      <w:numFmt w:val="bullet"/>
      <w:lvlText w:val="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C384006"/>
    <w:multiLevelType w:val="hybridMultilevel"/>
    <w:tmpl w:val="DCF05BE4"/>
    <w:lvl w:ilvl="0" w:tplc="B21EB6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B0E1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BEFA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32A3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5E95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FCF6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4206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7CCA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A275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19"/>
  </w:num>
  <w:num w:numId="3">
    <w:abstractNumId w:val="40"/>
  </w:num>
  <w:num w:numId="4">
    <w:abstractNumId w:val="26"/>
  </w:num>
  <w:num w:numId="5">
    <w:abstractNumId w:val="37"/>
  </w:num>
  <w:num w:numId="6">
    <w:abstractNumId w:val="41"/>
  </w:num>
  <w:num w:numId="7">
    <w:abstractNumId w:val="38"/>
  </w:num>
  <w:num w:numId="8">
    <w:abstractNumId w:val="17"/>
  </w:num>
  <w:num w:numId="9">
    <w:abstractNumId w:val="34"/>
  </w:num>
  <w:num w:numId="10">
    <w:abstractNumId w:val="5"/>
  </w:num>
  <w:num w:numId="11">
    <w:abstractNumId w:val="31"/>
  </w:num>
  <w:num w:numId="12">
    <w:abstractNumId w:val="24"/>
  </w:num>
  <w:num w:numId="13">
    <w:abstractNumId w:val="27"/>
  </w:num>
  <w:num w:numId="14">
    <w:abstractNumId w:val="15"/>
  </w:num>
  <w:num w:numId="15">
    <w:abstractNumId w:val="12"/>
  </w:num>
  <w:num w:numId="16">
    <w:abstractNumId w:val="9"/>
  </w:num>
  <w:num w:numId="17">
    <w:abstractNumId w:val="32"/>
  </w:num>
  <w:num w:numId="18">
    <w:abstractNumId w:val="8"/>
  </w:num>
  <w:num w:numId="19">
    <w:abstractNumId w:val="23"/>
  </w:num>
  <w:num w:numId="20">
    <w:abstractNumId w:val="10"/>
  </w:num>
  <w:num w:numId="21">
    <w:abstractNumId w:val="30"/>
  </w:num>
  <w:num w:numId="22">
    <w:abstractNumId w:val="29"/>
  </w:num>
  <w:num w:numId="23">
    <w:abstractNumId w:val="18"/>
  </w:num>
  <w:num w:numId="24">
    <w:abstractNumId w:val="2"/>
  </w:num>
  <w:num w:numId="25">
    <w:abstractNumId w:val="35"/>
  </w:num>
  <w:num w:numId="26">
    <w:abstractNumId w:val="6"/>
  </w:num>
  <w:num w:numId="27">
    <w:abstractNumId w:val="1"/>
  </w:num>
  <w:num w:numId="28">
    <w:abstractNumId w:val="16"/>
  </w:num>
  <w:num w:numId="29">
    <w:abstractNumId w:val="20"/>
  </w:num>
  <w:num w:numId="30">
    <w:abstractNumId w:val="21"/>
  </w:num>
  <w:num w:numId="31">
    <w:abstractNumId w:val="13"/>
  </w:num>
  <w:num w:numId="32">
    <w:abstractNumId w:val="42"/>
  </w:num>
  <w:num w:numId="33">
    <w:abstractNumId w:val="14"/>
  </w:num>
  <w:num w:numId="34">
    <w:abstractNumId w:val="39"/>
  </w:num>
  <w:num w:numId="35">
    <w:abstractNumId w:val="33"/>
  </w:num>
  <w:num w:numId="36">
    <w:abstractNumId w:val="28"/>
  </w:num>
  <w:num w:numId="37">
    <w:abstractNumId w:val="7"/>
  </w:num>
  <w:num w:numId="38">
    <w:abstractNumId w:val="0"/>
  </w:num>
  <w:num w:numId="39">
    <w:abstractNumId w:val="4"/>
  </w:num>
  <w:num w:numId="40">
    <w:abstractNumId w:val="25"/>
  </w:num>
  <w:num w:numId="41">
    <w:abstractNumId w:val="11"/>
  </w:num>
  <w:num w:numId="42">
    <w:abstractNumId w:val="36"/>
  </w:num>
  <w:num w:numId="43">
    <w:abstractNumId w:val="22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1"/>
  <w:activeWritingStyle w:appName="MSWord" w:lang="es-ES_tradnl" w:vendorID="64" w:dllVersion="4096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es-ES_tradnl" w:vendorID="64" w:dllVersion="6" w:nlCheck="1" w:checkStyle="0"/>
  <w:activeWritingStyle w:appName="MSWord" w:lang="es-ES" w:vendorID="64" w:dllVersion="0" w:nlCheck="1" w:checkStyle="0"/>
  <w:activeWritingStyle w:appName="MSWord" w:lang="en-US" w:vendorID="64" w:dllVersion="0" w:nlCheck="1" w:checkStyle="0"/>
  <w:activeWritingStyle w:appName="MSWord" w:lang="es-ES_tradnl" w:vendorID="64" w:dllVersion="0" w:nlCheck="1" w:checkStyle="0"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828"/>
    <w:rsid w:val="000225A8"/>
    <w:rsid w:val="00026A89"/>
    <w:rsid w:val="00030764"/>
    <w:rsid w:val="00032771"/>
    <w:rsid w:val="00042830"/>
    <w:rsid w:val="00050678"/>
    <w:rsid w:val="00071E9E"/>
    <w:rsid w:val="00087AF9"/>
    <w:rsid w:val="00093C40"/>
    <w:rsid w:val="00097C4B"/>
    <w:rsid w:val="000C18A2"/>
    <w:rsid w:val="000C4B00"/>
    <w:rsid w:val="000D54CD"/>
    <w:rsid w:val="000F32D0"/>
    <w:rsid w:val="000F3F1D"/>
    <w:rsid w:val="00115EAB"/>
    <w:rsid w:val="0012101B"/>
    <w:rsid w:val="00152D2C"/>
    <w:rsid w:val="0017623E"/>
    <w:rsid w:val="00176842"/>
    <w:rsid w:val="001A31B9"/>
    <w:rsid w:val="001B2305"/>
    <w:rsid w:val="001C0458"/>
    <w:rsid w:val="001C1462"/>
    <w:rsid w:val="001C2809"/>
    <w:rsid w:val="001C364C"/>
    <w:rsid w:val="0025424C"/>
    <w:rsid w:val="00262FA3"/>
    <w:rsid w:val="002672E6"/>
    <w:rsid w:val="00275922"/>
    <w:rsid w:val="00286FBD"/>
    <w:rsid w:val="002A63AB"/>
    <w:rsid w:val="002F6828"/>
    <w:rsid w:val="00323A39"/>
    <w:rsid w:val="00335D07"/>
    <w:rsid w:val="00340EFA"/>
    <w:rsid w:val="003536F8"/>
    <w:rsid w:val="00376DEF"/>
    <w:rsid w:val="00427E24"/>
    <w:rsid w:val="00430418"/>
    <w:rsid w:val="00437A1A"/>
    <w:rsid w:val="0047551B"/>
    <w:rsid w:val="0048001E"/>
    <w:rsid w:val="00482DA4"/>
    <w:rsid w:val="00484AFC"/>
    <w:rsid w:val="004A34E8"/>
    <w:rsid w:val="004A5818"/>
    <w:rsid w:val="004C6546"/>
    <w:rsid w:val="004D05B1"/>
    <w:rsid w:val="004E7AAA"/>
    <w:rsid w:val="004E7AB2"/>
    <w:rsid w:val="004F4FDC"/>
    <w:rsid w:val="00502E52"/>
    <w:rsid w:val="0051415E"/>
    <w:rsid w:val="0052123F"/>
    <w:rsid w:val="0058008B"/>
    <w:rsid w:val="005967CA"/>
    <w:rsid w:val="005A0FC6"/>
    <w:rsid w:val="005A2A83"/>
    <w:rsid w:val="005A48E5"/>
    <w:rsid w:val="005B03DD"/>
    <w:rsid w:val="005B6215"/>
    <w:rsid w:val="005B69E2"/>
    <w:rsid w:val="00611F5D"/>
    <w:rsid w:val="00627945"/>
    <w:rsid w:val="0064658A"/>
    <w:rsid w:val="00674F3F"/>
    <w:rsid w:val="00683D84"/>
    <w:rsid w:val="006A69BA"/>
    <w:rsid w:val="006B1AC1"/>
    <w:rsid w:val="006C7BD1"/>
    <w:rsid w:val="006D27E6"/>
    <w:rsid w:val="006F302E"/>
    <w:rsid w:val="00767BB7"/>
    <w:rsid w:val="0079641B"/>
    <w:rsid w:val="008022B5"/>
    <w:rsid w:val="008330A0"/>
    <w:rsid w:val="0085026F"/>
    <w:rsid w:val="00883FEF"/>
    <w:rsid w:val="008B4B10"/>
    <w:rsid w:val="008D0037"/>
    <w:rsid w:val="008E5888"/>
    <w:rsid w:val="00931856"/>
    <w:rsid w:val="00945547"/>
    <w:rsid w:val="00963E9E"/>
    <w:rsid w:val="00981B7C"/>
    <w:rsid w:val="009B4CE7"/>
    <w:rsid w:val="00A0489B"/>
    <w:rsid w:val="00A37BA1"/>
    <w:rsid w:val="00A4439D"/>
    <w:rsid w:val="00A5282C"/>
    <w:rsid w:val="00AA7BE5"/>
    <w:rsid w:val="00AD1B0C"/>
    <w:rsid w:val="00B01E56"/>
    <w:rsid w:val="00B21A18"/>
    <w:rsid w:val="00B41E2B"/>
    <w:rsid w:val="00B5026D"/>
    <w:rsid w:val="00BB37BC"/>
    <w:rsid w:val="00BC5392"/>
    <w:rsid w:val="00C05038"/>
    <w:rsid w:val="00C05065"/>
    <w:rsid w:val="00C25E3F"/>
    <w:rsid w:val="00C5527A"/>
    <w:rsid w:val="00C77BAD"/>
    <w:rsid w:val="00C84211"/>
    <w:rsid w:val="00CB7E17"/>
    <w:rsid w:val="00CE6DEB"/>
    <w:rsid w:val="00D07ABC"/>
    <w:rsid w:val="00D11099"/>
    <w:rsid w:val="00D1791A"/>
    <w:rsid w:val="00D44701"/>
    <w:rsid w:val="00D52F42"/>
    <w:rsid w:val="00D76219"/>
    <w:rsid w:val="00DB3867"/>
    <w:rsid w:val="00E70AEB"/>
    <w:rsid w:val="00EC0787"/>
    <w:rsid w:val="00EE3CAC"/>
    <w:rsid w:val="00F01D42"/>
    <w:rsid w:val="00F40B4A"/>
    <w:rsid w:val="00F44DE3"/>
    <w:rsid w:val="00F74230"/>
    <w:rsid w:val="00F770D9"/>
    <w:rsid w:val="00FB18AD"/>
    <w:rsid w:val="00FB4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1AD0719F"/>
  <w14:defaultImageDpi w14:val="32767"/>
  <w15:chartTrackingRefBased/>
  <w15:docId w15:val="{631369F2-051D-BF4E-B884-CE47EBDED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5026F"/>
    <w:pPr>
      <w:spacing w:before="120" w:after="120" w:line="276" w:lineRule="auto"/>
      <w:jc w:val="both"/>
    </w:pPr>
    <w:rPr>
      <w:rFonts w:ascii="Helvetica Light" w:hAnsi="Helvetica Light"/>
      <w:color w:val="404040" w:themeColor="text1" w:themeTint="BF"/>
      <w:sz w:val="20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087AF9"/>
    <w:pPr>
      <w:keepNext/>
      <w:keepLines/>
      <w:spacing w:before="240"/>
      <w:outlineLvl w:val="0"/>
    </w:pPr>
    <w:rPr>
      <w:rFonts w:ascii="Gill Sans MT" w:eastAsiaTheme="majorEastAsia" w:hAnsi="Gill Sans MT" w:cstheme="majorBidi"/>
      <w:color w:val="CB1B16"/>
      <w:sz w:val="44"/>
      <w:szCs w:val="32"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47551B"/>
    <w:pPr>
      <w:keepNext/>
      <w:keepLines/>
      <w:spacing w:before="40"/>
      <w:jc w:val="left"/>
      <w:outlineLvl w:val="1"/>
    </w:pPr>
    <w:rPr>
      <w:rFonts w:ascii="Gill Sans MT" w:eastAsiaTheme="majorEastAsia" w:hAnsi="Gill Sans MT" w:cstheme="majorBidi"/>
      <w:color w:val="CB1B16"/>
      <w:sz w:val="32"/>
      <w:szCs w:val="26"/>
    </w:rPr>
  </w:style>
  <w:style w:type="paragraph" w:styleId="Ttulo3">
    <w:name w:val="heading 3"/>
    <w:basedOn w:val="Normal"/>
    <w:next w:val="Normal"/>
    <w:link w:val="Ttulo3Car"/>
    <w:autoRedefine/>
    <w:uiPriority w:val="9"/>
    <w:unhideWhenUsed/>
    <w:qFormat/>
    <w:rsid w:val="0064658A"/>
    <w:pPr>
      <w:keepNext/>
      <w:keepLines/>
      <w:spacing w:before="40"/>
      <w:jc w:val="left"/>
      <w:outlineLvl w:val="2"/>
    </w:pPr>
    <w:rPr>
      <w:rFonts w:ascii="Helvetica" w:eastAsiaTheme="majorEastAsia" w:hAnsi="Helvetica" w:cstheme="majorBidi"/>
      <w:b/>
      <w:bCs/>
      <w:color w:val="262626" w:themeColor="text1" w:themeTint="D9"/>
      <w:sz w:val="24"/>
      <w:lang w:val="es-ES"/>
    </w:rPr>
  </w:style>
  <w:style w:type="paragraph" w:styleId="Ttulo4">
    <w:name w:val="heading 4"/>
    <w:basedOn w:val="Normal"/>
    <w:next w:val="Normal"/>
    <w:link w:val="Ttulo4Car"/>
    <w:autoRedefine/>
    <w:uiPriority w:val="9"/>
    <w:unhideWhenUsed/>
    <w:qFormat/>
    <w:rsid w:val="000C4B00"/>
    <w:pPr>
      <w:keepNext/>
      <w:keepLines/>
      <w:spacing w:before="40"/>
      <w:jc w:val="left"/>
      <w:outlineLvl w:val="3"/>
    </w:pPr>
    <w:rPr>
      <w:rFonts w:ascii="Helvetica" w:eastAsiaTheme="majorEastAsia" w:hAnsi="Helvetica" w:cstheme="majorBidi"/>
      <w:color w:val="262626" w:themeColor="text1" w:themeTint="D9"/>
      <w:sz w:val="24"/>
    </w:rPr>
  </w:style>
  <w:style w:type="paragraph" w:styleId="Ttulo5">
    <w:name w:val="heading 5"/>
    <w:basedOn w:val="Normal"/>
    <w:next w:val="Normal"/>
    <w:link w:val="Ttulo5Car"/>
    <w:autoRedefine/>
    <w:uiPriority w:val="9"/>
    <w:unhideWhenUsed/>
    <w:qFormat/>
    <w:rsid w:val="00F74230"/>
    <w:pPr>
      <w:keepNext/>
      <w:keepLines/>
      <w:spacing w:before="40"/>
      <w:jc w:val="left"/>
      <w:outlineLvl w:val="4"/>
    </w:pPr>
    <w:rPr>
      <w:rFonts w:eastAsiaTheme="majorEastAsia" w:cstheme="majorBidi"/>
      <w:sz w:val="24"/>
    </w:rPr>
  </w:style>
  <w:style w:type="paragraph" w:styleId="Ttulo6">
    <w:name w:val="heading 6"/>
    <w:basedOn w:val="Normal"/>
    <w:next w:val="Normal"/>
    <w:link w:val="Ttulo6Car"/>
    <w:autoRedefine/>
    <w:uiPriority w:val="9"/>
    <w:unhideWhenUsed/>
    <w:qFormat/>
    <w:rsid w:val="000C4B00"/>
    <w:pPr>
      <w:keepNext/>
      <w:keepLines/>
      <w:spacing w:before="40"/>
      <w:jc w:val="left"/>
      <w:outlineLvl w:val="5"/>
    </w:pPr>
    <w:rPr>
      <w:rFonts w:eastAsiaTheme="majorEastAsia" w:cstheme="majorBidi"/>
      <w:b/>
      <w:color w:val="595959" w:themeColor="text1" w:themeTint="A6"/>
      <w:sz w:val="22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087AF9"/>
    <w:pPr>
      <w:keepNext/>
      <w:keepLines/>
      <w:spacing w:before="40"/>
      <w:jc w:val="left"/>
      <w:outlineLvl w:val="6"/>
    </w:pPr>
    <w:rPr>
      <w:rFonts w:eastAsiaTheme="majorEastAsia" w:cstheme="majorBidi"/>
      <w:b/>
      <w:color w:val="7F7F7F" w:themeColor="text1" w:themeTint="80"/>
      <w:sz w:val="22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087AF9"/>
    <w:pPr>
      <w:keepNext/>
      <w:keepLines/>
      <w:spacing w:before="40" w:after="0"/>
      <w:jc w:val="left"/>
      <w:outlineLvl w:val="7"/>
    </w:pPr>
    <w:rPr>
      <w:rFonts w:ascii="Helvetica" w:eastAsiaTheme="majorEastAsia" w:hAnsi="Helvetica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autoRedefine/>
    <w:uiPriority w:val="9"/>
    <w:unhideWhenUsed/>
    <w:qFormat/>
    <w:rsid w:val="00087AF9"/>
    <w:pPr>
      <w:keepNext/>
      <w:keepLines/>
      <w:spacing w:before="40" w:after="0"/>
      <w:jc w:val="left"/>
      <w:outlineLvl w:val="8"/>
    </w:pPr>
    <w:rPr>
      <w:rFonts w:eastAsiaTheme="majorEastAsia" w:cstheme="majorBidi"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F32D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F32D0"/>
  </w:style>
  <w:style w:type="paragraph" w:styleId="Piedepgina">
    <w:name w:val="footer"/>
    <w:basedOn w:val="Normal"/>
    <w:link w:val="PiedepginaCar"/>
    <w:uiPriority w:val="99"/>
    <w:unhideWhenUsed/>
    <w:rsid w:val="000F32D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F32D0"/>
  </w:style>
  <w:style w:type="paragraph" w:styleId="Sinespaciado">
    <w:name w:val="No Spacing"/>
    <w:link w:val="SinespaciadoCar"/>
    <w:autoRedefine/>
    <w:uiPriority w:val="1"/>
    <w:qFormat/>
    <w:rsid w:val="006A69BA"/>
    <w:pPr>
      <w:spacing w:before="40" w:after="560" w:line="216" w:lineRule="auto"/>
    </w:pPr>
    <w:rPr>
      <w:rFonts w:ascii="Gill Sans MT" w:eastAsiaTheme="minorEastAsia" w:hAnsi="Gill Sans MT"/>
      <w:color w:val="CB1B16"/>
      <w:sz w:val="72"/>
      <w:szCs w:val="72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A69BA"/>
    <w:rPr>
      <w:rFonts w:ascii="Gill Sans MT" w:eastAsiaTheme="minorEastAsia" w:hAnsi="Gill Sans MT"/>
      <w:color w:val="CB1B16"/>
      <w:sz w:val="72"/>
      <w:szCs w:val="72"/>
      <w:lang w:val="en-US" w:eastAsia="zh-CN"/>
    </w:rPr>
  </w:style>
  <w:style w:type="character" w:customStyle="1" w:styleId="Ttulo1Car">
    <w:name w:val="Título 1 Car"/>
    <w:basedOn w:val="Fuentedeprrafopredeter"/>
    <w:link w:val="Ttulo1"/>
    <w:uiPriority w:val="9"/>
    <w:rsid w:val="00087AF9"/>
    <w:rPr>
      <w:rFonts w:ascii="Gill Sans MT" w:eastAsiaTheme="majorEastAsia" w:hAnsi="Gill Sans MT" w:cstheme="majorBidi"/>
      <w:color w:val="CB1B16"/>
      <w:sz w:val="44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47551B"/>
    <w:rPr>
      <w:rFonts w:ascii="Gill Sans MT" w:eastAsiaTheme="majorEastAsia" w:hAnsi="Gill Sans MT" w:cstheme="majorBidi"/>
      <w:color w:val="CB1B16"/>
      <w:sz w:val="32"/>
      <w:szCs w:val="26"/>
    </w:rPr>
  </w:style>
  <w:style w:type="paragraph" w:styleId="Ttulo">
    <w:name w:val="Title"/>
    <w:basedOn w:val="Normal"/>
    <w:next w:val="Normal"/>
    <w:link w:val="TtuloCar"/>
    <w:autoRedefine/>
    <w:uiPriority w:val="10"/>
    <w:qFormat/>
    <w:rsid w:val="00F74230"/>
    <w:pPr>
      <w:contextualSpacing/>
    </w:pPr>
    <w:rPr>
      <w:rFonts w:ascii="Helvetica" w:eastAsiaTheme="majorEastAsia" w:hAnsi="Helvetica" w:cstheme="majorBidi"/>
      <w:color w:val="auto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74230"/>
    <w:rPr>
      <w:rFonts w:ascii="Helvetica" w:eastAsiaTheme="majorEastAsia" w:hAnsi="Helvetica" w:cstheme="majorBidi"/>
      <w:spacing w:val="-10"/>
      <w:kern w:val="28"/>
      <w:sz w:val="56"/>
      <w:szCs w:val="56"/>
    </w:rPr>
  </w:style>
  <w:style w:type="character" w:styleId="nfasisintenso">
    <w:name w:val="Intense Emphasis"/>
    <w:basedOn w:val="Fuentedeprrafopredeter"/>
    <w:uiPriority w:val="21"/>
    <w:qFormat/>
    <w:rsid w:val="00F74230"/>
    <w:rPr>
      <w:i/>
      <w:iCs/>
      <w:color w:val="CB1B16"/>
    </w:rPr>
  </w:style>
  <w:style w:type="character" w:styleId="Textoennegrita">
    <w:name w:val="Strong"/>
    <w:basedOn w:val="Fuentedeprrafopredeter"/>
    <w:uiPriority w:val="22"/>
    <w:qFormat/>
    <w:rsid w:val="00482DA4"/>
    <w:rPr>
      <w:rFonts w:ascii="Helvetica" w:hAnsi="Helvetica"/>
      <w:b/>
      <w:bCs/>
      <w:i w:val="0"/>
      <w:iCs w:val="0"/>
      <w:color w:val="404040" w:themeColor="text1" w:themeTint="BF"/>
    </w:rPr>
  </w:style>
  <w:style w:type="paragraph" w:styleId="Citadestacada">
    <w:name w:val="Intense Quote"/>
    <w:basedOn w:val="Normal"/>
    <w:next w:val="Normal"/>
    <w:link w:val="CitadestacadaCar"/>
    <w:autoRedefine/>
    <w:uiPriority w:val="30"/>
    <w:qFormat/>
    <w:rsid w:val="000C4B00"/>
    <w:pPr>
      <w:pBdr>
        <w:top w:val="single" w:sz="4" w:space="10" w:color="FFFFFF" w:themeColor="background1"/>
        <w:left w:val="single" w:sz="48" w:space="4" w:color="DDDDDD" w:themeColor="background2"/>
        <w:bottom w:val="single" w:sz="4" w:space="10" w:color="FFFFFF" w:themeColor="background1"/>
      </w:pBdr>
      <w:spacing w:before="360" w:after="360"/>
      <w:ind w:left="851" w:right="851"/>
      <w:jc w:val="left"/>
    </w:pPr>
    <w:rPr>
      <w:rFonts w:ascii="Helvetica Oblique" w:hAnsi="Helvetica Oblique"/>
      <w:i/>
      <w:iCs/>
      <w:sz w:val="24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C4B00"/>
    <w:rPr>
      <w:rFonts w:ascii="Helvetica Oblique" w:hAnsi="Helvetica Oblique"/>
      <w:i/>
      <w:iCs/>
      <w:color w:val="404040" w:themeColor="text1" w:themeTint="BF"/>
    </w:rPr>
  </w:style>
  <w:style w:type="character" w:styleId="Referenciaintensa">
    <w:name w:val="Intense Reference"/>
    <w:basedOn w:val="Fuentedeprrafopredeter"/>
    <w:uiPriority w:val="32"/>
    <w:qFormat/>
    <w:rsid w:val="00F74230"/>
    <w:rPr>
      <w:b/>
      <w:bCs/>
      <w:smallCaps/>
      <w:color w:val="CB1B16"/>
      <w:spacing w:val="5"/>
    </w:rPr>
  </w:style>
  <w:style w:type="character" w:customStyle="1" w:styleId="Ttulo3Car">
    <w:name w:val="Título 3 Car"/>
    <w:basedOn w:val="Fuentedeprrafopredeter"/>
    <w:link w:val="Ttulo3"/>
    <w:uiPriority w:val="9"/>
    <w:rsid w:val="0064658A"/>
    <w:rPr>
      <w:rFonts w:ascii="Helvetica" w:eastAsiaTheme="majorEastAsia" w:hAnsi="Helvetica" w:cstheme="majorBidi"/>
      <w:b/>
      <w:bCs/>
      <w:color w:val="262626" w:themeColor="text1" w:themeTint="D9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rsid w:val="000C4B00"/>
    <w:rPr>
      <w:rFonts w:ascii="Helvetica" w:eastAsiaTheme="majorEastAsia" w:hAnsi="Helvetica" w:cstheme="majorBidi"/>
      <w:color w:val="262626" w:themeColor="text1" w:themeTint="D9"/>
    </w:rPr>
  </w:style>
  <w:style w:type="character" w:customStyle="1" w:styleId="Ttulo5Car">
    <w:name w:val="Título 5 Car"/>
    <w:basedOn w:val="Fuentedeprrafopredeter"/>
    <w:link w:val="Ttulo5"/>
    <w:uiPriority w:val="9"/>
    <w:rsid w:val="00F74230"/>
    <w:rPr>
      <w:rFonts w:ascii="Helvetica Light" w:eastAsiaTheme="majorEastAsia" w:hAnsi="Helvetica Light" w:cstheme="majorBidi"/>
      <w:color w:val="404040" w:themeColor="text1" w:themeTint="BF"/>
    </w:rPr>
  </w:style>
  <w:style w:type="character" w:customStyle="1" w:styleId="Ttulo6Car">
    <w:name w:val="Título 6 Car"/>
    <w:basedOn w:val="Fuentedeprrafopredeter"/>
    <w:link w:val="Ttulo6"/>
    <w:uiPriority w:val="9"/>
    <w:rsid w:val="000C4B00"/>
    <w:rPr>
      <w:rFonts w:ascii="Helvetica Light" w:eastAsiaTheme="majorEastAsia" w:hAnsi="Helvetica Light" w:cstheme="majorBidi"/>
      <w:b/>
      <w:color w:val="595959" w:themeColor="text1" w:themeTint="A6"/>
      <w:sz w:val="22"/>
    </w:rPr>
  </w:style>
  <w:style w:type="character" w:customStyle="1" w:styleId="Ttulo7Car">
    <w:name w:val="Título 7 Car"/>
    <w:basedOn w:val="Fuentedeprrafopredeter"/>
    <w:link w:val="Ttulo7"/>
    <w:uiPriority w:val="9"/>
    <w:rsid w:val="00087AF9"/>
    <w:rPr>
      <w:rFonts w:ascii="Helvetica Light" w:eastAsiaTheme="majorEastAsia" w:hAnsi="Helvetica Light" w:cstheme="majorBidi"/>
      <w:b/>
      <w:color w:val="7F7F7F" w:themeColor="text1" w:themeTint="80"/>
      <w:sz w:val="22"/>
    </w:rPr>
  </w:style>
  <w:style w:type="paragraph" w:styleId="TtuloTDC">
    <w:name w:val="TOC Heading"/>
    <w:basedOn w:val="Ttulo1"/>
    <w:next w:val="Normal"/>
    <w:autoRedefine/>
    <w:uiPriority w:val="39"/>
    <w:semiHidden/>
    <w:unhideWhenUsed/>
    <w:qFormat/>
    <w:rsid w:val="00F74230"/>
    <w:pPr>
      <w:outlineLvl w:val="9"/>
    </w:pPr>
  </w:style>
  <w:style w:type="character" w:styleId="Hipervnculo">
    <w:name w:val="Hyperlink"/>
    <w:basedOn w:val="Fuentedeprrafopredeter"/>
    <w:uiPriority w:val="99"/>
    <w:unhideWhenUsed/>
    <w:qFormat/>
    <w:rsid w:val="00F74230"/>
    <w:rPr>
      <w:color w:val="CB1B16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C5392"/>
    <w:rPr>
      <w:color w:val="7F7F7F" w:themeColor="text1" w:themeTint="80"/>
      <w:u w:val="single"/>
    </w:rPr>
  </w:style>
  <w:style w:type="character" w:customStyle="1" w:styleId="Mencin1">
    <w:name w:val="Mención1"/>
    <w:basedOn w:val="Fuentedeprrafopredeter"/>
    <w:uiPriority w:val="99"/>
    <w:semiHidden/>
    <w:unhideWhenUsed/>
    <w:rsid w:val="00BC5392"/>
    <w:rPr>
      <w:color w:val="404040" w:themeColor="text1" w:themeTint="BF"/>
      <w:shd w:val="clear" w:color="auto" w:fill="E6E6E6"/>
    </w:rPr>
  </w:style>
  <w:style w:type="paragraph" w:styleId="Textodebloque">
    <w:name w:val="Block Text"/>
    <w:basedOn w:val="Normal"/>
    <w:autoRedefine/>
    <w:uiPriority w:val="99"/>
    <w:semiHidden/>
    <w:unhideWhenUsed/>
    <w:qFormat/>
    <w:rsid w:val="00F74230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2" w:right="1152"/>
    </w:pPr>
    <w:rPr>
      <w:rFonts w:ascii="Helvetica Light Oblique" w:eastAsiaTheme="minorEastAsia" w:hAnsi="Helvetica Light Oblique"/>
      <w:i/>
      <w:iCs/>
    </w:rPr>
  </w:style>
  <w:style w:type="paragraph" w:styleId="TDC1">
    <w:name w:val="toc 1"/>
    <w:basedOn w:val="Normal"/>
    <w:next w:val="Normal"/>
    <w:autoRedefine/>
    <w:uiPriority w:val="39"/>
    <w:unhideWhenUsed/>
    <w:rsid w:val="00D07ABC"/>
    <w:pPr>
      <w:spacing w:after="0"/>
      <w:jc w:val="left"/>
    </w:pPr>
    <w:rPr>
      <w:rFonts w:asciiTheme="minorHAnsi" w:hAnsiTheme="minorHAnsi"/>
      <w:b/>
      <w:bCs/>
      <w:sz w:val="24"/>
    </w:rPr>
  </w:style>
  <w:style w:type="paragraph" w:styleId="TDC2">
    <w:name w:val="toc 2"/>
    <w:basedOn w:val="Normal"/>
    <w:next w:val="Normal"/>
    <w:autoRedefine/>
    <w:uiPriority w:val="39"/>
    <w:unhideWhenUsed/>
    <w:rsid w:val="00D07ABC"/>
    <w:pPr>
      <w:spacing w:before="0" w:after="0"/>
      <w:ind w:left="200"/>
      <w:jc w:val="left"/>
    </w:pPr>
    <w:rPr>
      <w:rFonts w:asciiTheme="minorHAnsi" w:hAnsiTheme="minorHAnsi"/>
      <w:b/>
      <w:bCs/>
      <w:sz w:val="22"/>
      <w:szCs w:val="22"/>
    </w:rPr>
  </w:style>
  <w:style w:type="paragraph" w:styleId="TDC3">
    <w:name w:val="toc 3"/>
    <w:basedOn w:val="Normal"/>
    <w:next w:val="Normal"/>
    <w:autoRedefine/>
    <w:uiPriority w:val="39"/>
    <w:unhideWhenUsed/>
    <w:rsid w:val="00D07ABC"/>
    <w:pPr>
      <w:spacing w:before="0" w:after="0"/>
      <w:ind w:left="400"/>
      <w:jc w:val="left"/>
    </w:pPr>
    <w:rPr>
      <w:rFonts w:asciiTheme="minorHAnsi" w:hAnsiTheme="minorHAnsi"/>
      <w:sz w:val="22"/>
      <w:szCs w:val="22"/>
    </w:rPr>
  </w:style>
  <w:style w:type="paragraph" w:styleId="TDC4">
    <w:name w:val="toc 4"/>
    <w:basedOn w:val="Normal"/>
    <w:next w:val="Normal"/>
    <w:autoRedefine/>
    <w:uiPriority w:val="39"/>
    <w:unhideWhenUsed/>
    <w:rsid w:val="00D07ABC"/>
    <w:pPr>
      <w:spacing w:before="0" w:after="0"/>
      <w:ind w:left="600"/>
      <w:jc w:val="left"/>
    </w:pPr>
    <w:rPr>
      <w:rFonts w:asciiTheme="minorHAnsi" w:hAnsiTheme="minorHAnsi"/>
      <w:szCs w:val="20"/>
    </w:rPr>
  </w:style>
  <w:style w:type="paragraph" w:styleId="TDC5">
    <w:name w:val="toc 5"/>
    <w:basedOn w:val="Normal"/>
    <w:next w:val="Normal"/>
    <w:autoRedefine/>
    <w:uiPriority w:val="39"/>
    <w:unhideWhenUsed/>
    <w:rsid w:val="00D07ABC"/>
    <w:pPr>
      <w:spacing w:before="0" w:after="0"/>
      <w:ind w:left="800"/>
      <w:jc w:val="left"/>
    </w:pPr>
    <w:rPr>
      <w:rFonts w:asciiTheme="minorHAnsi" w:hAnsiTheme="minorHAnsi"/>
      <w:szCs w:val="20"/>
    </w:rPr>
  </w:style>
  <w:style w:type="paragraph" w:styleId="TDC6">
    <w:name w:val="toc 6"/>
    <w:basedOn w:val="Normal"/>
    <w:next w:val="Normal"/>
    <w:autoRedefine/>
    <w:uiPriority w:val="39"/>
    <w:unhideWhenUsed/>
    <w:rsid w:val="00D07ABC"/>
    <w:pPr>
      <w:spacing w:before="0" w:after="0"/>
      <w:ind w:left="1000"/>
      <w:jc w:val="left"/>
    </w:pPr>
    <w:rPr>
      <w:rFonts w:asciiTheme="minorHAnsi" w:hAnsiTheme="minorHAnsi"/>
      <w:szCs w:val="20"/>
    </w:rPr>
  </w:style>
  <w:style w:type="paragraph" w:styleId="TDC7">
    <w:name w:val="toc 7"/>
    <w:basedOn w:val="Normal"/>
    <w:next w:val="Normal"/>
    <w:autoRedefine/>
    <w:uiPriority w:val="39"/>
    <w:unhideWhenUsed/>
    <w:rsid w:val="00D07ABC"/>
    <w:pPr>
      <w:spacing w:before="0" w:after="0"/>
      <w:ind w:left="1200"/>
      <w:jc w:val="left"/>
    </w:pPr>
    <w:rPr>
      <w:rFonts w:asciiTheme="minorHAnsi" w:hAnsiTheme="minorHAnsi"/>
      <w:szCs w:val="20"/>
    </w:rPr>
  </w:style>
  <w:style w:type="paragraph" w:styleId="TDC8">
    <w:name w:val="toc 8"/>
    <w:basedOn w:val="Normal"/>
    <w:next w:val="Normal"/>
    <w:autoRedefine/>
    <w:uiPriority w:val="39"/>
    <w:unhideWhenUsed/>
    <w:rsid w:val="00D07ABC"/>
    <w:pPr>
      <w:spacing w:before="0" w:after="0"/>
      <w:ind w:left="1400"/>
      <w:jc w:val="left"/>
    </w:pPr>
    <w:rPr>
      <w:rFonts w:asciiTheme="minorHAnsi" w:hAnsiTheme="minorHAnsi"/>
      <w:szCs w:val="20"/>
    </w:rPr>
  </w:style>
  <w:style w:type="paragraph" w:styleId="TDC9">
    <w:name w:val="toc 9"/>
    <w:basedOn w:val="Normal"/>
    <w:next w:val="Normal"/>
    <w:autoRedefine/>
    <w:uiPriority w:val="39"/>
    <w:unhideWhenUsed/>
    <w:rsid w:val="00D07ABC"/>
    <w:pPr>
      <w:spacing w:before="0" w:after="0"/>
      <w:ind w:left="1600"/>
      <w:jc w:val="left"/>
    </w:pPr>
    <w:rPr>
      <w:rFonts w:asciiTheme="minorHAnsi" w:hAnsiTheme="minorHAnsi"/>
      <w:szCs w:val="20"/>
    </w:rPr>
  </w:style>
  <w:style w:type="character" w:customStyle="1" w:styleId="Ttulo8Car">
    <w:name w:val="Título 8 Car"/>
    <w:basedOn w:val="Fuentedeprrafopredeter"/>
    <w:link w:val="Ttulo8"/>
    <w:uiPriority w:val="9"/>
    <w:rsid w:val="00087AF9"/>
    <w:rPr>
      <w:rFonts w:ascii="Helvetica" w:eastAsiaTheme="majorEastAsia" w:hAnsi="Helvetica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rsid w:val="00087AF9"/>
    <w:rPr>
      <w:rFonts w:ascii="Helvetica Light" w:eastAsiaTheme="majorEastAsia" w:hAnsi="Helvetica Light" w:cstheme="majorBidi"/>
      <w:color w:val="272727" w:themeColor="text1" w:themeTint="D8"/>
      <w:sz w:val="21"/>
      <w:szCs w:val="21"/>
    </w:rPr>
  </w:style>
  <w:style w:type="paragraph" w:styleId="Subttulo">
    <w:name w:val="Subtitle"/>
    <w:basedOn w:val="Normal"/>
    <w:next w:val="Normal"/>
    <w:link w:val="SubttuloCar"/>
    <w:uiPriority w:val="11"/>
    <w:qFormat/>
    <w:rsid w:val="00F74230"/>
    <w:pPr>
      <w:numPr>
        <w:ilvl w:val="1"/>
      </w:numPr>
      <w:spacing w:after="160"/>
      <w:jc w:val="left"/>
    </w:pPr>
    <w:rPr>
      <w:rFonts w:ascii="Gill Sans MT" w:eastAsiaTheme="minorEastAsia" w:hAnsi="Gill Sans MT"/>
      <w:caps/>
      <w:color w:val="5A5A5A" w:themeColor="text1" w:themeTint="A5"/>
      <w:spacing w:val="15"/>
      <w:sz w:val="28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F74230"/>
    <w:rPr>
      <w:rFonts w:ascii="Gill Sans MT" w:eastAsiaTheme="minorEastAsia" w:hAnsi="Gill Sans MT"/>
      <w:caps/>
      <w:color w:val="5A5A5A" w:themeColor="text1" w:themeTint="A5"/>
      <w:spacing w:val="15"/>
      <w:sz w:val="28"/>
      <w:szCs w:val="22"/>
    </w:rPr>
  </w:style>
  <w:style w:type="character" w:styleId="nfasissutil">
    <w:name w:val="Subtle Emphasis"/>
    <w:basedOn w:val="Fuentedeprrafopredeter"/>
    <w:uiPriority w:val="19"/>
    <w:qFormat/>
    <w:rsid w:val="00F74230"/>
    <w:rPr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qFormat/>
    <w:rsid w:val="00F74230"/>
    <w:rPr>
      <w:i/>
      <w:iCs/>
    </w:rPr>
  </w:style>
  <w:style w:type="paragraph" w:styleId="Cita">
    <w:name w:val="Quote"/>
    <w:basedOn w:val="Normal"/>
    <w:next w:val="Normal"/>
    <w:link w:val="CitaCar"/>
    <w:autoRedefine/>
    <w:uiPriority w:val="29"/>
    <w:qFormat/>
    <w:rsid w:val="000C4B00"/>
    <w:pPr>
      <w:spacing w:before="200" w:after="160"/>
      <w:ind w:left="864" w:right="864"/>
      <w:jc w:val="center"/>
    </w:pPr>
    <w:rPr>
      <w:rFonts w:ascii="Helvetica Oblique" w:hAnsi="Helvetica Oblique"/>
      <w:i/>
      <w:iCs/>
      <w:sz w:val="24"/>
    </w:rPr>
  </w:style>
  <w:style w:type="character" w:customStyle="1" w:styleId="CitaCar">
    <w:name w:val="Cita Car"/>
    <w:basedOn w:val="Fuentedeprrafopredeter"/>
    <w:link w:val="Cita"/>
    <w:uiPriority w:val="29"/>
    <w:rsid w:val="000C4B00"/>
    <w:rPr>
      <w:rFonts w:ascii="Helvetica Oblique" w:hAnsi="Helvetica Oblique"/>
      <w:i/>
      <w:iCs/>
      <w:color w:val="404040" w:themeColor="text1" w:themeTint="BF"/>
    </w:rPr>
  </w:style>
  <w:style w:type="character" w:styleId="Nmerodepgina">
    <w:name w:val="page number"/>
    <w:basedOn w:val="Fuentedeprrafopredeter"/>
    <w:uiPriority w:val="99"/>
    <w:semiHidden/>
    <w:unhideWhenUsed/>
    <w:rsid w:val="005A48E5"/>
  </w:style>
  <w:style w:type="table" w:styleId="Tablaconcuadrcula">
    <w:name w:val="Table Grid"/>
    <w:basedOn w:val="Tablanormal"/>
    <w:uiPriority w:val="39"/>
    <w:rsid w:val="000428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1clara-nfasis1">
    <w:name w:val="Grid Table 1 Light Accent 1"/>
    <w:basedOn w:val="Tablanormal"/>
    <w:uiPriority w:val="46"/>
    <w:rsid w:val="00042830"/>
    <w:tblPr>
      <w:tblStyleRowBandSize w:val="1"/>
      <w:tblStyleColBandSize w:val="1"/>
      <w:tblBorders>
        <w:top w:val="single" w:sz="4" w:space="0" w:color="B0D0E2" w:themeColor="accent1" w:themeTint="66"/>
        <w:left w:val="single" w:sz="4" w:space="0" w:color="B0D0E2" w:themeColor="accent1" w:themeTint="66"/>
        <w:bottom w:val="single" w:sz="4" w:space="0" w:color="B0D0E2" w:themeColor="accent1" w:themeTint="66"/>
        <w:right w:val="single" w:sz="4" w:space="0" w:color="B0D0E2" w:themeColor="accent1" w:themeTint="66"/>
        <w:insideH w:val="single" w:sz="4" w:space="0" w:color="B0D0E2" w:themeColor="accent1" w:themeTint="66"/>
        <w:insideV w:val="single" w:sz="4" w:space="0" w:color="B0D0E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9B9D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9B9D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6C7BD1"/>
    <w:pPr>
      <w:spacing w:before="0"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C7BD1"/>
    <w:rPr>
      <w:rFonts w:ascii="Times New Roman" w:hAnsi="Times New Roman" w:cs="Times New Roman"/>
      <w:color w:val="404040" w:themeColor="text1" w:themeTint="BF"/>
      <w:sz w:val="18"/>
      <w:szCs w:val="18"/>
    </w:rPr>
  </w:style>
  <w:style w:type="paragraph" w:customStyle="1" w:styleId="Ttulodocumento">
    <w:name w:val="Título documento"/>
    <w:basedOn w:val="Sinespaciado"/>
    <w:autoRedefine/>
    <w:qFormat/>
    <w:rsid w:val="00611F5D"/>
  </w:style>
  <w:style w:type="paragraph" w:customStyle="1" w:styleId="Estilo1Portada">
    <w:name w:val="Estilo1 Portada"/>
    <w:basedOn w:val="Sinespaciado"/>
    <w:qFormat/>
    <w:rsid w:val="00611F5D"/>
    <w:pPr>
      <w:spacing w:after="40"/>
    </w:pPr>
    <w:rPr>
      <w:sz w:val="48"/>
    </w:rPr>
  </w:style>
  <w:style w:type="paragraph" w:customStyle="1" w:styleId="Estilo1">
    <w:name w:val="Estilo1"/>
    <w:basedOn w:val="Sinespaciado"/>
    <w:next w:val="Estilo1Portada"/>
    <w:qFormat/>
    <w:rsid w:val="00437A1A"/>
    <w:pPr>
      <w:spacing w:after="40"/>
    </w:pPr>
    <w:rPr>
      <w:sz w:val="56"/>
    </w:rPr>
  </w:style>
  <w:style w:type="paragraph" w:styleId="Descripcin">
    <w:name w:val="caption"/>
    <w:basedOn w:val="Normal"/>
    <w:next w:val="Normal"/>
    <w:uiPriority w:val="35"/>
    <w:unhideWhenUsed/>
    <w:qFormat/>
    <w:rsid w:val="00B21A18"/>
    <w:pPr>
      <w:spacing w:before="0" w:after="200" w:line="240" w:lineRule="auto"/>
    </w:pPr>
    <w:rPr>
      <w:i/>
      <w:iCs/>
      <w:color w:val="5E5E5E" w:themeColor="text2"/>
      <w:sz w:val="18"/>
      <w:szCs w:val="18"/>
    </w:rPr>
  </w:style>
  <w:style w:type="character" w:styleId="Referenciasutil">
    <w:name w:val="Subtle Reference"/>
    <w:basedOn w:val="Fuentedeprrafopredeter"/>
    <w:uiPriority w:val="31"/>
    <w:qFormat/>
    <w:rsid w:val="00B21A18"/>
    <w:rPr>
      <w:smallCaps/>
      <w:color w:val="5A5A5A" w:themeColor="text1" w:themeTint="A5"/>
    </w:rPr>
  </w:style>
  <w:style w:type="paragraph" w:styleId="Prrafodelista">
    <w:name w:val="List Paragraph"/>
    <w:basedOn w:val="Normal"/>
    <w:uiPriority w:val="34"/>
    <w:qFormat/>
    <w:rsid w:val="00FB46AB"/>
    <w:pPr>
      <w:ind w:left="720"/>
      <w:contextualSpacing/>
    </w:pPr>
  </w:style>
  <w:style w:type="character" w:customStyle="1" w:styleId="Mencinsinresolver1">
    <w:name w:val="Mención sin resolver1"/>
    <w:basedOn w:val="Fuentedeprrafopredeter"/>
    <w:uiPriority w:val="99"/>
    <w:rsid w:val="00683D8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6D27E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lang w:val="es-ES" w:eastAsia="es-ES_tradnl"/>
    </w:rPr>
  </w:style>
  <w:style w:type="character" w:customStyle="1" w:styleId="personname">
    <w:name w:val="person_name"/>
    <w:basedOn w:val="Fuentedeprrafopredeter"/>
    <w:rsid w:val="00C84211"/>
  </w:style>
  <w:style w:type="character" w:styleId="Refdecomentario">
    <w:name w:val="annotation reference"/>
    <w:basedOn w:val="Fuentedeprrafopredeter"/>
    <w:uiPriority w:val="99"/>
    <w:semiHidden/>
    <w:unhideWhenUsed/>
    <w:rsid w:val="004A34E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A34E8"/>
    <w:pPr>
      <w:spacing w:line="240" w:lineRule="auto"/>
    </w:pPr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A34E8"/>
    <w:rPr>
      <w:rFonts w:ascii="Helvetica Light" w:hAnsi="Helvetica Light"/>
      <w:color w:val="404040" w:themeColor="text1" w:themeTint="BF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A34E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A34E8"/>
    <w:rPr>
      <w:rFonts w:ascii="Helvetica Light" w:hAnsi="Helvetica Light"/>
      <w:b/>
      <w:bCs/>
      <w:color w:val="404040" w:themeColor="text1" w:themeTint="B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85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81845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0687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02029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35770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9132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8412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5621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0648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9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6382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020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39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684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56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860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9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0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7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8611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30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714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86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4328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227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724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33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934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51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43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64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328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82248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3097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17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54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2651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6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2192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229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8547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721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16136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523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96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2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78460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03375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22105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2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7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4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378509">
          <w:marLeft w:val="720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125255">
          <w:marLeft w:val="720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13842">
          <w:marLeft w:val="720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57803">
          <w:marLeft w:val="720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739350">
          <w:marLeft w:val="720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58740">
          <w:marLeft w:val="720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12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4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8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00899">
          <w:marLeft w:val="720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7737">
          <w:marLeft w:val="720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7570">
          <w:marLeft w:val="720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1670">
          <w:marLeft w:val="720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5828">
          <w:marLeft w:val="720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93806">
          <w:marLeft w:val="720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96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09372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34658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37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9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176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7799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6756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6629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7050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4986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83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92168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4932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09476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49125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9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263555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355929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25881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92940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34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1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5114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5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98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7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7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4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6990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858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3652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88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3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98099">
          <w:marLeft w:val="72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39989">
          <w:marLeft w:val="72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541585">
          <w:marLeft w:val="72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84788">
          <w:marLeft w:val="72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54704">
          <w:marLeft w:val="72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6502">
          <w:marLeft w:val="72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ivecommons.org/licenses/by-sa/4.0/deed.es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eader" Target="header2.xml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creativecommons.org/licenses/by-sa/4.0/deed.es" TargetMode="External"/><Relationship Id="rId14" Type="http://schemas.openxmlformats.org/officeDocument/2006/relationships/image" Target="media/image5.png"/><Relationship Id="rId22" Type="http://schemas.openxmlformats.org/officeDocument/2006/relationships/header" Target="header1.xm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floren/Downloads/Plantilla-WORD-URJConline-2018.dotx" TargetMode="External"/></Relationships>
</file>

<file path=word/theme/theme1.xml><?xml version="1.0" encoding="utf-8"?>
<a:theme xmlns:a="http://schemas.openxmlformats.org/drawingml/2006/main" name="URJConlin">
  <a:themeElements>
    <a:clrScheme name="Marquesina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DF8C1FA-571E-E44C-BE49-B30213561F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Plantilla-WORD-URJConline-2018.dotx</Template>
  <TotalTime>0</TotalTime>
  <Pages>14</Pages>
  <Words>1420</Words>
  <Characters>7812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Bloque V</vt:lpstr>
    </vt:vector>
  </TitlesOfParts>
  <Company/>
  <LinksUpToDate>false</LinksUpToDate>
  <CharactersWithSpaces>9214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Apuntes Comunicación Multimedia. Bloque V</dc:title>
  <dc:subject>TECNOLOGÍAS APLICADAS AL DESARROLLO DE CAMPAÑAS DE COMUNICACIÓN DIGITAL. Tema 9</dc:subject>
  <dc:creator>Florencia Claes</dc:creator>
  <cp:keywords/>
  <dc:description/>
  <cp:lastModifiedBy>Florencia Claes</cp:lastModifiedBy>
  <cp:revision>3</cp:revision>
  <cp:lastPrinted>2017-12-13T13:41:00Z</cp:lastPrinted>
  <dcterms:created xsi:type="dcterms:W3CDTF">2023-01-17T18:23:00Z</dcterms:created>
  <dcterms:modified xsi:type="dcterms:W3CDTF">2023-01-17T18:23:00Z</dcterms:modified>
</cp:coreProperties>
</file>