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04675480"/>
        <w:docPartObj>
          <w:docPartGallery w:val="Cover Pages"/>
          <w:docPartUnique/>
        </w:docPartObj>
      </w:sdtPr>
      <w:sdtEndPr/>
      <w:sdtContent>
        <w:p w14:paraId="1AE20ED2" w14:textId="77777777" w:rsidR="000F32D0" w:rsidRDefault="000F32D0"/>
        <w:p w14:paraId="6D5F479B" w14:textId="77777777" w:rsidR="000F32D0" w:rsidRDefault="000F32D0"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2432886" wp14:editId="65764344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5606415</wp:posOffset>
                    </wp:positionV>
                    <wp:extent cx="5828030" cy="3923665"/>
                    <wp:effectExtent l="0" t="0" r="1270" b="63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8030" cy="3923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7EA5C0" w14:textId="45059A15" w:rsidR="00376DEF" w:rsidRPr="00484AFC" w:rsidRDefault="00B45F50" w:rsidP="006A69BA">
                                <w:pPr>
                                  <w:pStyle w:val="Sinespaciado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lang w:val="es-ES"/>
                                    </w:rPr>
                                    <w:alias w:val="Título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76DEF">
                                      <w:rPr>
                                        <w:lang w:val="es-ES"/>
                                      </w:rPr>
                                      <w:t xml:space="preserve">Bloque </w:t>
                                    </w:r>
                                    <w:r w:rsidR="00376DEF" w:rsidRPr="00FB46AB">
                                      <w:rPr>
                                        <w:lang w:val="es-ES"/>
                                      </w:rPr>
                                      <w:t>V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Style w:val="SubttuloCar"/>
                                    <w:sz w:val="32"/>
                                    <w:lang w:val="es-ES_tradnl" w:eastAsia="en-US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5EA9B108" w14:textId="72DA9FF9" w:rsidR="00376DEF" w:rsidRPr="00087AF9" w:rsidRDefault="00F40B4A" w:rsidP="00FB46AB">
                                    <w:pPr>
                                      <w:pStyle w:val="Sinespaciado"/>
                                      <w:rPr>
                                        <w:rStyle w:val="SubttuloCar"/>
                                        <w:lang w:val="es-ES_tradnl"/>
                                      </w:rPr>
                                    </w:pPr>
                                    <w:r w:rsidRPr="00F40B4A"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TECNOLOGÍAS APLICADAS AL DESARROLLO DE CAMPAÑAS DE C</w:t>
                                    </w:r>
                                    <w:r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OMUNICACIÓN DIGITAL. Tema 9</w:t>
                                    </w:r>
                                  </w:p>
                                </w:sdtContent>
                              </w:sdt>
                              <w:p w14:paraId="365E998D" w14:textId="684E9EAE" w:rsidR="00376DEF" w:rsidRDefault="00376DEF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2C7FE482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416E29F7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3A4CC14C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2DA04EE9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7A00135D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6FF3C501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75D998B1" w14:textId="77777777" w:rsidR="005B54A1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6B2B2FB6" w14:textId="72DA1DD0" w:rsidR="005B54A1" w:rsidRPr="00627945" w:rsidRDefault="005B54A1" w:rsidP="005B54A1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@2022 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Marta García Sahagún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y </w:t>
                                </w: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Florencia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Claes</w:t>
                                </w:r>
                                <w:proofErr w:type="spellEnd"/>
                              </w:p>
                              <w:p w14:paraId="72D24FA7" w14:textId="77777777" w:rsidR="005B54A1" w:rsidRPr="00627945" w:rsidRDefault="005B54A1" w:rsidP="005B54A1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Algunos derechos reservados</w:t>
                                </w:r>
                              </w:p>
                              <w:p w14:paraId="0946A14C" w14:textId="77777777" w:rsidR="005B54A1" w:rsidRPr="00627945" w:rsidRDefault="005B54A1" w:rsidP="005B54A1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Este documento se distribuye bajo la licencia “Atribución-Compartir-Igual 4.0 Internacional” de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Creative</w:t>
                                </w:r>
                                <w:proofErr w:type="spellEnd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Commons</w:t>
                                </w:r>
                                <w:proofErr w:type="spellEnd"/>
                              </w:p>
                              <w:p w14:paraId="75A69C2D" w14:textId="77777777" w:rsidR="005B54A1" w:rsidRPr="00627945" w:rsidRDefault="005B54A1" w:rsidP="005B54A1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Disponible en: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 xml:space="preserve"> </w:t>
                                </w:r>
                                <w:hyperlink r:id="rId8" w:history="1">
                                  <w:r w:rsidRPr="00627945">
                                    <w:rPr>
                                      <w:rStyle w:val="Hipervnculo"/>
                                      <w:sz w:val="16"/>
                                      <w:szCs w:val="16"/>
                                      <w:lang w:val="es-ES"/>
                                    </w:rPr>
                                    <w:t>https://creativecomm</w:t>
                                  </w:r>
                                  <w:r w:rsidRPr="00627945">
                                    <w:rPr>
                                      <w:rStyle w:val="Hipervnculo"/>
                                      <w:sz w:val="16"/>
                                      <w:szCs w:val="16"/>
                                      <w:lang w:val="es-ES"/>
                                    </w:rPr>
                                    <w:t>o</w:t>
                                  </w:r>
                                  <w:r w:rsidRPr="00627945">
                                    <w:rPr>
                                      <w:rStyle w:val="Hipervnculo"/>
                                      <w:sz w:val="16"/>
                                      <w:szCs w:val="16"/>
                                      <w:lang w:val="es-ES"/>
                                    </w:rPr>
                                    <w:t>ns.org/licenses/by-sa/4.0/deed.es</w:t>
                                  </w:r>
                                </w:hyperlink>
                              </w:p>
                              <w:p w14:paraId="13C253B3" w14:textId="77777777" w:rsidR="005B54A1" w:rsidRPr="00627945" w:rsidRDefault="005B54A1" w:rsidP="005B54A1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627945"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  <w:t>Las imágenes y vídeos pertenecen a sus autores y, salvo que se indique lo contrario, tienen (C).</w:t>
                                </w:r>
                              </w:p>
                              <w:p w14:paraId="37C3BCB5" w14:textId="77777777" w:rsidR="005B54A1" w:rsidRPr="00627945" w:rsidRDefault="005B54A1" w:rsidP="00627945">
                                <w:pPr>
                                  <w:pStyle w:val="Sinespaciado"/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432886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uadro de texto 131" o:spid="_x0000_s1026" type="#_x0000_t202" style="position:absolute;left:0;text-align:left;margin-left:-9pt;margin-top:441.45pt;width:458.9pt;height:308.9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" filled="f" stroked="f" strokeweight=".5pt">
                    <v:textbox inset="0,0,0,0">
                      <w:txbxContent>
                        <w:p w14:paraId="5D7EA5C0" w14:textId="45059A15" w:rsidR="00376DEF" w:rsidRPr="00484AFC" w:rsidRDefault="00B45F50" w:rsidP="006A69BA">
                          <w:pPr>
                            <w:pStyle w:val="Sinespaciado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lang w:val="es-ES"/>
                              </w:rPr>
                              <w:alias w:val="Título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76DEF">
                                <w:rPr>
                                  <w:lang w:val="es-ES"/>
                                </w:rPr>
                                <w:t xml:space="preserve">Bloque </w:t>
                              </w:r>
                              <w:r w:rsidR="00376DEF" w:rsidRPr="00FB46AB">
                                <w:rPr>
                                  <w:lang w:val="es-ES"/>
                                </w:rPr>
                                <w:t>V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ttuloCar"/>
                              <w:sz w:val="32"/>
                              <w:lang w:val="es-ES_tradnl" w:eastAsia="en-US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5EA9B108" w14:textId="72DA9FF9" w:rsidR="00376DEF" w:rsidRPr="00087AF9" w:rsidRDefault="00F40B4A" w:rsidP="00FB46AB">
                              <w:pPr>
                                <w:pStyle w:val="Sinespaciado"/>
                                <w:rPr>
                                  <w:rStyle w:val="SubttuloCar"/>
                                  <w:lang w:val="es-ES_tradnl"/>
                                </w:rPr>
                              </w:pPr>
                              <w:r w:rsidRPr="00F40B4A"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TECNOLOGÍAS APLICADAS AL DESARROLLO DE CAMPAÑAS DE C</w:t>
                              </w:r>
                              <w:r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OMUNICACIÓN DIGITAL. Tema 9</w:t>
                              </w:r>
                            </w:p>
                          </w:sdtContent>
                        </w:sdt>
                        <w:p w14:paraId="365E998D" w14:textId="684E9EAE" w:rsidR="00376DEF" w:rsidRDefault="00376DEF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2C7FE482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416E29F7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3A4CC14C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2DA04EE9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7A00135D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6FF3C501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75D998B1" w14:textId="77777777" w:rsidR="005B54A1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6B2B2FB6" w14:textId="72DA1DD0" w:rsidR="005B54A1" w:rsidRPr="00627945" w:rsidRDefault="005B54A1" w:rsidP="005B54A1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@2022 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>Marta García Sahagún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y </w:t>
                          </w: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Florencia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Claes</w:t>
                          </w:r>
                          <w:proofErr w:type="spellEnd"/>
                        </w:p>
                        <w:p w14:paraId="72D24FA7" w14:textId="77777777" w:rsidR="005B54A1" w:rsidRPr="00627945" w:rsidRDefault="005B54A1" w:rsidP="005B54A1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Algunos derechos reservados</w:t>
                          </w:r>
                        </w:p>
                        <w:p w14:paraId="0946A14C" w14:textId="77777777" w:rsidR="005B54A1" w:rsidRPr="00627945" w:rsidRDefault="005B54A1" w:rsidP="005B54A1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Este documento se distribuye bajo la licencia “Atribución-Compartir-Igual 4.0 Internacional” de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Creative</w:t>
                          </w:r>
                          <w:proofErr w:type="spellEnd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Commons</w:t>
                          </w:r>
                          <w:proofErr w:type="spellEnd"/>
                        </w:p>
                        <w:p w14:paraId="75A69C2D" w14:textId="77777777" w:rsidR="005B54A1" w:rsidRPr="00627945" w:rsidRDefault="005B54A1" w:rsidP="005B54A1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Disponible en:</w:t>
                          </w:r>
                          <w:r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hyperlink r:id="rId9" w:history="1">
                            <w:r w:rsidRPr="00627945">
                              <w:rPr>
                                <w:rStyle w:val="Hipervnculo"/>
                                <w:sz w:val="16"/>
                                <w:szCs w:val="16"/>
                                <w:lang w:val="es-ES"/>
                              </w:rPr>
                              <w:t>https://creativecomm</w:t>
                            </w:r>
                            <w:r w:rsidRPr="00627945">
                              <w:rPr>
                                <w:rStyle w:val="Hipervnculo"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  <w:r w:rsidRPr="00627945">
                              <w:rPr>
                                <w:rStyle w:val="Hipervnculo"/>
                                <w:sz w:val="16"/>
                                <w:szCs w:val="16"/>
                                <w:lang w:val="es-ES"/>
                              </w:rPr>
                              <w:t>ns.org/licenses/by-sa/4.0/deed.es</w:t>
                            </w:r>
                          </w:hyperlink>
                        </w:p>
                        <w:p w14:paraId="13C253B3" w14:textId="77777777" w:rsidR="005B54A1" w:rsidRPr="00627945" w:rsidRDefault="005B54A1" w:rsidP="005B54A1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627945">
                            <w:rPr>
                              <w:sz w:val="16"/>
                              <w:szCs w:val="16"/>
                              <w:lang w:val="es-ES"/>
                            </w:rPr>
                            <w:t>Las imágenes y vídeos pertenecen a sus autores y, salvo que se indique lo contrario, tienen (C).</w:t>
                          </w:r>
                        </w:p>
                        <w:p w14:paraId="37C3BCB5" w14:textId="77777777" w:rsidR="005B54A1" w:rsidRPr="00627945" w:rsidRDefault="005B54A1" w:rsidP="00627945">
                          <w:pPr>
                            <w:pStyle w:val="Sinespaciado"/>
                            <w:spacing w:before="0" w:after="0" w:line="24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14:paraId="7B4B03C9" w14:textId="77777777" w:rsidR="000F32D0" w:rsidRDefault="000F32D0"/>
    <w:p w14:paraId="07DD273D" w14:textId="77777777" w:rsidR="005A48E5" w:rsidRPr="00F40B4A" w:rsidRDefault="005A48E5">
      <w:pPr>
        <w:rPr>
          <w:rStyle w:val="Referenciaintensa"/>
          <w:sz w:val="28"/>
        </w:rPr>
      </w:pPr>
      <w:r w:rsidRPr="00F40B4A">
        <w:rPr>
          <w:rStyle w:val="Referenciaintensa"/>
          <w:sz w:val="28"/>
        </w:rPr>
        <w:t>Tabla de contenido</w:t>
      </w:r>
    </w:p>
    <w:p w14:paraId="14085D9A" w14:textId="77777777" w:rsidR="00F40B4A" w:rsidRPr="00F40B4A" w:rsidRDefault="00F40B4A" w:rsidP="00F40B4A">
      <w:pPr>
        <w:rPr>
          <w:sz w:val="24"/>
        </w:rPr>
      </w:pPr>
      <w:r w:rsidRPr="00F40B4A">
        <w:rPr>
          <w:b/>
          <w:sz w:val="24"/>
        </w:rPr>
        <w:t>Tema 9.</w:t>
      </w:r>
      <w:r w:rsidRPr="00F40B4A">
        <w:rPr>
          <w:sz w:val="24"/>
        </w:rPr>
        <w:t xml:space="preserve"> Sistemas, herramientas, aplicaciones y servicios</w:t>
      </w:r>
    </w:p>
    <w:p w14:paraId="1FFB9751" w14:textId="475C405D" w:rsidR="00F40B4A" w:rsidRPr="00F40B4A" w:rsidRDefault="00F40B4A" w:rsidP="005B6215">
      <w:pPr>
        <w:pStyle w:val="Prrafodelista"/>
        <w:numPr>
          <w:ilvl w:val="0"/>
          <w:numId w:val="2"/>
        </w:numPr>
        <w:rPr>
          <w:sz w:val="24"/>
        </w:rPr>
      </w:pPr>
      <w:r w:rsidRPr="00F40B4A">
        <w:rPr>
          <w:sz w:val="24"/>
        </w:rPr>
        <w:t>Aplicación de servicios web para el desarrollo de acciones y campañas de comunicación digital</w:t>
      </w:r>
    </w:p>
    <w:p w14:paraId="6EA68AE5" w14:textId="17EF5662" w:rsidR="00D07ABC" w:rsidRPr="004F4FDC" w:rsidRDefault="00F40B4A" w:rsidP="005A2A83">
      <w:pPr>
        <w:rPr>
          <w:b/>
          <w:sz w:val="24"/>
        </w:rPr>
      </w:pPr>
      <w:r w:rsidRPr="005A2A83">
        <w:rPr>
          <w:b/>
          <w:sz w:val="24"/>
        </w:rPr>
        <w:t xml:space="preserve">Recomendaciones para elaborar un </w:t>
      </w:r>
      <w:r w:rsidRPr="004F4FDC">
        <w:rPr>
          <w:b/>
          <w:sz w:val="24"/>
        </w:rPr>
        <w:t>podcast</w:t>
      </w:r>
    </w:p>
    <w:p w14:paraId="2E23B18A" w14:textId="2CA108C2" w:rsidR="00F40B4A" w:rsidRPr="005A2A83" w:rsidRDefault="00F40B4A" w:rsidP="005A2A83">
      <w:pPr>
        <w:rPr>
          <w:b/>
          <w:i/>
          <w:sz w:val="24"/>
        </w:rPr>
      </w:pPr>
      <w:r w:rsidRPr="005A2A83">
        <w:rPr>
          <w:b/>
          <w:sz w:val="24"/>
        </w:rPr>
        <w:t xml:space="preserve">Recomendaciones para elaborar un </w:t>
      </w:r>
      <w:proofErr w:type="spellStart"/>
      <w:r w:rsidRPr="005A2A83">
        <w:rPr>
          <w:b/>
          <w:i/>
          <w:sz w:val="24"/>
        </w:rPr>
        <w:t>streaming</w:t>
      </w:r>
      <w:proofErr w:type="spellEnd"/>
    </w:p>
    <w:p w14:paraId="53D1BD2D" w14:textId="30533D71" w:rsidR="00F40B4A" w:rsidRPr="005A2A83" w:rsidRDefault="00F40B4A" w:rsidP="005A2A83">
      <w:pPr>
        <w:rPr>
          <w:b/>
          <w:sz w:val="24"/>
        </w:rPr>
      </w:pPr>
      <w:r w:rsidRPr="005A2A83">
        <w:rPr>
          <w:b/>
          <w:sz w:val="24"/>
        </w:rPr>
        <w:t>Publicidad en redes sociales</w:t>
      </w:r>
    </w:p>
    <w:p w14:paraId="08291F43" w14:textId="77777777" w:rsidR="00F40B4A" w:rsidRPr="00F40B4A" w:rsidRDefault="00F40B4A">
      <w:pPr>
        <w:rPr>
          <w:sz w:val="24"/>
        </w:rPr>
      </w:pPr>
    </w:p>
    <w:p w14:paraId="062B65D6" w14:textId="77777777" w:rsidR="000225A8" w:rsidRDefault="000225A8">
      <w:r>
        <w:br w:type="page"/>
      </w:r>
    </w:p>
    <w:p w14:paraId="18553FE2" w14:textId="2E94B4B8" w:rsidR="000F3F1D" w:rsidRPr="00087AF9" w:rsidRDefault="00F40B4A" w:rsidP="00087AF9">
      <w:pPr>
        <w:pStyle w:val="Ttulo1"/>
      </w:pPr>
      <w:r>
        <w:lastRenderedPageBreak/>
        <w:t>Sistemas, herramientas, aplicaciones y servicios</w:t>
      </w:r>
    </w:p>
    <w:p w14:paraId="0B901665" w14:textId="601960E0" w:rsidR="00F40B4A" w:rsidRDefault="00F40B4A" w:rsidP="0064658A">
      <w:pPr>
        <w:pStyle w:val="Ttulo3"/>
        <w:rPr>
          <w:rFonts w:ascii="Gill Sans MT" w:hAnsi="Gill Sans MT"/>
          <w:b w:val="0"/>
          <w:bCs w:val="0"/>
          <w:color w:val="CB1B16"/>
          <w:sz w:val="32"/>
          <w:szCs w:val="26"/>
          <w:lang w:val="es-ES_tradnl"/>
        </w:rPr>
      </w:pPr>
      <w:bookmarkStart w:id="1" w:name="_Toc100824833"/>
      <w:r w:rsidRPr="00F40B4A">
        <w:rPr>
          <w:rFonts w:ascii="Gill Sans MT" w:hAnsi="Gill Sans MT"/>
          <w:b w:val="0"/>
          <w:bCs w:val="0"/>
          <w:color w:val="CB1B16"/>
          <w:sz w:val="32"/>
          <w:szCs w:val="26"/>
          <w:lang w:val="es-ES_tradnl"/>
        </w:rPr>
        <w:t>Aplicación de servicios web para el desarrollo de acciones y campañas de comunicación digital</w:t>
      </w:r>
    </w:p>
    <w:bookmarkEnd w:id="1"/>
    <w:p w14:paraId="724CA92E" w14:textId="64A3C9D3" w:rsidR="0064658A" w:rsidRPr="00D44701" w:rsidRDefault="00F40B4A" w:rsidP="0064658A">
      <w:pPr>
        <w:pStyle w:val="Ttulo3"/>
        <w:rPr>
          <w:sz w:val="28"/>
        </w:rPr>
      </w:pPr>
      <w:r w:rsidRPr="00D44701">
        <w:rPr>
          <w:sz w:val="28"/>
        </w:rPr>
        <w:t>Interacciones con el cliente/medios</w:t>
      </w:r>
    </w:p>
    <w:p w14:paraId="3B42115B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Pagados: publicidad </w:t>
      </w:r>
      <w:r w:rsidRPr="00D44701">
        <w:rPr>
          <w:sz w:val="24"/>
        </w:rPr>
        <w:t xml:space="preserve">y promoción que la empresa </w:t>
      </w:r>
      <w:r w:rsidRPr="00D44701">
        <w:rPr>
          <w:b/>
          <w:bCs/>
          <w:sz w:val="24"/>
        </w:rPr>
        <w:t>contrata</w:t>
      </w:r>
      <w:r w:rsidRPr="00D44701">
        <w:rPr>
          <w:sz w:val="24"/>
        </w:rPr>
        <w:t>.</w:t>
      </w:r>
    </w:p>
    <w:p w14:paraId="70A099A3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>Propios: activos que su empresa controla y puede utilizar para promocionar</w:t>
      </w:r>
      <w:r w:rsidRPr="00D44701">
        <w:rPr>
          <w:sz w:val="24"/>
        </w:rPr>
        <w:t xml:space="preserve"> su marca. Por ejemplo: la flota de camiones de Coca-Cola son utilizados por la marca como medios de comunicación.</w:t>
      </w:r>
    </w:p>
    <w:p w14:paraId="5C32EA4A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Compartidos: áreas que la empresa no controla directamente, pero donde su marca se puede exhibir </w:t>
      </w:r>
      <w:r w:rsidRPr="00D44701">
        <w:rPr>
          <w:sz w:val="24"/>
        </w:rPr>
        <w:t xml:space="preserve">y promocionar, como el punto de venta. Por ejemplo: el uso de Coca-Cola en los restaurantes </w:t>
      </w:r>
      <w:proofErr w:type="spellStart"/>
      <w:r w:rsidRPr="00D44701">
        <w:rPr>
          <w:sz w:val="24"/>
        </w:rPr>
        <w:t>McDonalds</w:t>
      </w:r>
      <w:proofErr w:type="spellEnd"/>
      <w:r w:rsidRPr="00D44701">
        <w:rPr>
          <w:sz w:val="24"/>
        </w:rPr>
        <w:t>.</w:t>
      </w:r>
    </w:p>
    <w:p w14:paraId="2852FE43" w14:textId="77777777" w:rsidR="00BB37BC" w:rsidRPr="00D44701" w:rsidRDefault="00981B7C" w:rsidP="005B6215">
      <w:pPr>
        <w:pStyle w:val="Prrafodelista"/>
        <w:numPr>
          <w:ilvl w:val="0"/>
          <w:numId w:val="1"/>
        </w:numPr>
        <w:rPr>
          <w:sz w:val="24"/>
        </w:rPr>
      </w:pPr>
      <w:r w:rsidRPr="00D44701">
        <w:rPr>
          <w:b/>
          <w:bCs/>
          <w:sz w:val="24"/>
        </w:rPr>
        <w:t xml:space="preserve">Ganados: calificaciones, comentarios </w:t>
      </w:r>
      <w:r w:rsidRPr="00D44701">
        <w:rPr>
          <w:sz w:val="24"/>
        </w:rPr>
        <w:t xml:space="preserve">y medios de </w:t>
      </w:r>
      <w:r w:rsidRPr="00D44701">
        <w:rPr>
          <w:b/>
          <w:bCs/>
          <w:sz w:val="24"/>
        </w:rPr>
        <w:t>interacción social</w:t>
      </w:r>
      <w:r w:rsidRPr="00D44701">
        <w:rPr>
          <w:sz w:val="24"/>
        </w:rPr>
        <w:t>.</w:t>
      </w:r>
    </w:p>
    <w:p w14:paraId="19C0EC9A" w14:textId="77777777" w:rsidR="0064658A" w:rsidRDefault="0064658A" w:rsidP="0064658A"/>
    <w:p w14:paraId="6BAE7958" w14:textId="5673CD46" w:rsidR="00D44701" w:rsidRPr="00D44701" w:rsidRDefault="00D44701" w:rsidP="0064658A">
      <w:pPr>
        <w:rPr>
          <w:b/>
        </w:rPr>
      </w:pPr>
      <w:proofErr w:type="spellStart"/>
      <w:r w:rsidRPr="00D44701">
        <w:rPr>
          <w:b/>
          <w:sz w:val="28"/>
        </w:rPr>
        <w:t>Inbound</w:t>
      </w:r>
      <w:proofErr w:type="spellEnd"/>
      <w:r w:rsidRPr="00D44701">
        <w:rPr>
          <w:b/>
          <w:sz w:val="28"/>
        </w:rPr>
        <w:t xml:space="preserve"> Marketing</w:t>
      </w:r>
    </w:p>
    <w:p w14:paraId="473F9E3A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Se basa en que </w:t>
      </w:r>
      <w:r w:rsidRPr="00D44701">
        <w:rPr>
          <w:b/>
          <w:bCs/>
          <w:sz w:val="24"/>
          <w:lang w:val="es-ES"/>
        </w:rPr>
        <w:t>el usuario encuentre a la marca, y no al revés</w:t>
      </w:r>
      <w:r w:rsidRPr="00D44701">
        <w:rPr>
          <w:sz w:val="24"/>
          <w:lang w:val="es-ES"/>
        </w:rPr>
        <w:t>. El usuario es quien nos encuentra, sin buscarle ni interrumpirle en su rutina diaria.</w:t>
      </w:r>
    </w:p>
    <w:p w14:paraId="6EA5F015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Intenta conseguir el </w:t>
      </w:r>
      <w:r w:rsidRPr="00D44701">
        <w:rPr>
          <w:b/>
          <w:bCs/>
          <w:sz w:val="24"/>
          <w:lang w:val="es-ES"/>
        </w:rPr>
        <w:t>menor coste de adquisición de usuario.</w:t>
      </w:r>
    </w:p>
    <w:p w14:paraId="6EF84DBD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Pretende </w:t>
      </w:r>
      <w:r w:rsidRPr="00D44701">
        <w:rPr>
          <w:b/>
          <w:bCs/>
          <w:sz w:val="24"/>
          <w:lang w:val="es-ES"/>
        </w:rPr>
        <w:t>conocer al usuario</w:t>
      </w:r>
      <w:r w:rsidRPr="00D44701">
        <w:rPr>
          <w:sz w:val="24"/>
          <w:lang w:val="es-ES"/>
        </w:rPr>
        <w:t xml:space="preserve">, darle </w:t>
      </w:r>
      <w:r w:rsidRPr="00D44701">
        <w:rPr>
          <w:b/>
          <w:bCs/>
          <w:sz w:val="24"/>
          <w:lang w:val="es-ES"/>
        </w:rPr>
        <w:t xml:space="preserve">contenido relevante </w:t>
      </w:r>
      <w:r w:rsidRPr="00D44701">
        <w:rPr>
          <w:sz w:val="24"/>
          <w:lang w:val="es-ES"/>
        </w:rPr>
        <w:t xml:space="preserve">para este y </w:t>
      </w:r>
      <w:r w:rsidRPr="00D44701">
        <w:rPr>
          <w:b/>
          <w:bCs/>
          <w:sz w:val="24"/>
          <w:lang w:val="es-ES"/>
        </w:rPr>
        <w:t xml:space="preserve">convertirlo en un </w:t>
      </w:r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de calidad.</w:t>
      </w:r>
    </w:p>
    <w:p w14:paraId="46CB2C18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Funciona en el </w:t>
      </w:r>
      <w:r w:rsidRPr="00D44701">
        <w:rPr>
          <w:b/>
          <w:bCs/>
          <w:sz w:val="24"/>
          <w:lang w:val="es-ES"/>
        </w:rPr>
        <w:t>medio-largo plazo.</w:t>
      </w:r>
    </w:p>
    <w:p w14:paraId="7B6765DD" w14:textId="77777777" w:rsidR="00BB37BC" w:rsidRPr="00D44701" w:rsidRDefault="00981B7C" w:rsidP="005B6215">
      <w:pPr>
        <w:numPr>
          <w:ilvl w:val="0"/>
          <w:numId w:val="3"/>
        </w:numPr>
        <w:rPr>
          <w:sz w:val="24"/>
        </w:rPr>
      </w:pPr>
      <w:r w:rsidRPr="00D44701">
        <w:rPr>
          <w:sz w:val="24"/>
          <w:lang w:val="es-ES"/>
        </w:rPr>
        <w:t xml:space="preserve">La clave es el </w:t>
      </w:r>
      <w:r w:rsidRPr="00D44701">
        <w:rPr>
          <w:b/>
          <w:bCs/>
          <w:sz w:val="24"/>
          <w:lang w:val="es-ES"/>
        </w:rPr>
        <w:t xml:space="preserve">contenido y </w:t>
      </w:r>
      <w:r w:rsidRPr="00D44701">
        <w:rPr>
          <w:sz w:val="24"/>
          <w:lang w:val="es-ES"/>
        </w:rPr>
        <w:t xml:space="preserve">la identificación de las </w:t>
      </w:r>
      <w:proofErr w:type="spellStart"/>
      <w:r w:rsidRPr="00D44701">
        <w:rPr>
          <w:b/>
          <w:bCs/>
          <w:i/>
          <w:iCs/>
          <w:sz w:val="24"/>
          <w:lang w:val="es-ES"/>
        </w:rPr>
        <w:t>buyers</w:t>
      </w:r>
      <w:proofErr w:type="spellEnd"/>
      <w:r w:rsidRPr="00D44701">
        <w:rPr>
          <w:b/>
          <w:bCs/>
          <w:i/>
          <w:iCs/>
          <w:sz w:val="24"/>
          <w:lang w:val="es-ES"/>
        </w:rPr>
        <w:t xml:space="preserve"> personas</w:t>
      </w:r>
      <w:r w:rsidRPr="00D44701">
        <w:rPr>
          <w:b/>
          <w:bCs/>
          <w:sz w:val="24"/>
          <w:lang w:val="es-ES"/>
        </w:rPr>
        <w:t>.</w:t>
      </w:r>
    </w:p>
    <w:p w14:paraId="6EE6A107" w14:textId="77777777" w:rsidR="00D44701" w:rsidRDefault="00D44701" w:rsidP="00D44701">
      <w:pPr>
        <w:rPr>
          <w:b/>
          <w:bCs/>
          <w:sz w:val="24"/>
          <w:lang w:val="es-ES"/>
        </w:rPr>
      </w:pPr>
    </w:p>
    <w:p w14:paraId="20BC8ADF" w14:textId="17BFBBF8" w:rsidR="00D44701" w:rsidRPr="00D44701" w:rsidRDefault="00D44701" w:rsidP="00D44701">
      <w:pPr>
        <w:rPr>
          <w:sz w:val="24"/>
        </w:rPr>
      </w:pPr>
      <w:r w:rsidRPr="00D44701">
        <w:rPr>
          <w:noProof/>
          <w:sz w:val="24"/>
          <w:lang w:eastAsia="es-ES_tradnl"/>
        </w:rPr>
        <w:lastRenderedPageBreak/>
        <w:drawing>
          <wp:inline distT="0" distB="0" distL="0" distR="0" wp14:anchorId="319AE42C" wp14:editId="1B2D1121">
            <wp:extent cx="6184900" cy="2722245"/>
            <wp:effectExtent l="0" t="0" r="1270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46C7" w14:textId="11BBA41A" w:rsidR="00EC0787" w:rsidRPr="00D44701" w:rsidRDefault="00EC0787" w:rsidP="0064658A">
      <w:pPr>
        <w:rPr>
          <w:sz w:val="24"/>
        </w:rPr>
      </w:pPr>
    </w:p>
    <w:p w14:paraId="35023A00" w14:textId="77777777" w:rsidR="00BB37BC" w:rsidRPr="00D44701" w:rsidRDefault="00981B7C" w:rsidP="005B6215">
      <w:pPr>
        <w:numPr>
          <w:ilvl w:val="0"/>
          <w:numId w:val="4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</w:t>
      </w:r>
      <w:r w:rsidRPr="00D44701">
        <w:rPr>
          <w:b/>
          <w:bCs/>
          <w:sz w:val="24"/>
          <w:lang w:val="es-ES"/>
        </w:rPr>
        <w:t>atraer</w:t>
      </w:r>
      <w:r w:rsidRPr="00D44701">
        <w:rPr>
          <w:sz w:val="24"/>
          <w:lang w:val="es-ES"/>
        </w:rPr>
        <w:t xml:space="preserve"> </w:t>
      </w:r>
      <w:r w:rsidRPr="00D44701">
        <w:rPr>
          <w:b/>
          <w:bCs/>
          <w:sz w:val="24"/>
          <w:lang w:val="es-ES"/>
        </w:rPr>
        <w:t>usuarios</w:t>
      </w:r>
      <w:r w:rsidRPr="00D44701">
        <w:rPr>
          <w:sz w:val="24"/>
          <w:lang w:val="es-ES"/>
        </w:rPr>
        <w:t>:</w:t>
      </w:r>
    </w:p>
    <w:p w14:paraId="3177D570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Blogs</w:t>
      </w:r>
    </w:p>
    <w:p w14:paraId="5D43EF72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Redes sociales</w:t>
      </w:r>
    </w:p>
    <w:p w14:paraId="1245C661" w14:textId="77777777" w:rsidR="00BB37BC" w:rsidRPr="00D44701" w:rsidRDefault="00981B7C" w:rsidP="005B6215">
      <w:pPr>
        <w:numPr>
          <w:ilvl w:val="0"/>
          <w:numId w:val="4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</w:t>
      </w:r>
      <w:r w:rsidRPr="00D44701">
        <w:rPr>
          <w:b/>
          <w:bCs/>
          <w:sz w:val="24"/>
          <w:lang w:val="es-ES"/>
        </w:rPr>
        <w:t xml:space="preserve">convertir a los usuarios en </w:t>
      </w:r>
      <w:r w:rsidRPr="00D44701">
        <w:rPr>
          <w:b/>
          <w:bCs/>
          <w:i/>
          <w:iCs/>
          <w:sz w:val="24"/>
          <w:lang w:val="es-ES"/>
        </w:rPr>
        <w:t>leads</w:t>
      </w:r>
      <w:r w:rsidRPr="00D44701">
        <w:rPr>
          <w:i/>
          <w:iCs/>
          <w:sz w:val="24"/>
          <w:lang w:val="es-ES"/>
        </w:rPr>
        <w:t>:</w:t>
      </w:r>
    </w:p>
    <w:p w14:paraId="19D8222D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sz w:val="24"/>
          <w:lang w:val="es-ES"/>
        </w:rPr>
        <w:t>CTAs</w:t>
      </w:r>
      <w:proofErr w:type="spellEnd"/>
      <w:r w:rsidRPr="00D44701">
        <w:rPr>
          <w:sz w:val="24"/>
          <w:lang w:val="es-ES"/>
        </w:rPr>
        <w:t xml:space="preserve"> (</w:t>
      </w:r>
      <w:proofErr w:type="spellStart"/>
      <w:r w:rsidRPr="00D44701">
        <w:rPr>
          <w:sz w:val="24"/>
          <w:lang w:val="es-ES"/>
        </w:rPr>
        <w:t>Call</w:t>
      </w:r>
      <w:proofErr w:type="spellEnd"/>
      <w:r w:rsidRPr="00D44701">
        <w:rPr>
          <w:sz w:val="24"/>
          <w:lang w:val="es-ES"/>
        </w:rPr>
        <w:t xml:space="preserve"> to </w:t>
      </w:r>
      <w:proofErr w:type="spellStart"/>
      <w:r w:rsidRPr="00D44701">
        <w:rPr>
          <w:sz w:val="24"/>
          <w:lang w:val="es-ES"/>
        </w:rPr>
        <w:t>Action</w:t>
      </w:r>
      <w:proofErr w:type="spellEnd"/>
      <w:r w:rsidRPr="00D44701">
        <w:rPr>
          <w:sz w:val="24"/>
          <w:lang w:val="es-ES"/>
        </w:rPr>
        <w:t>)</w:t>
      </w:r>
    </w:p>
    <w:p w14:paraId="13A3CEE6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sz w:val="24"/>
          <w:lang w:val="es-ES"/>
        </w:rPr>
        <w:t>Landing</w:t>
      </w:r>
      <w:proofErr w:type="spellEnd"/>
      <w:r w:rsidRPr="00D44701">
        <w:rPr>
          <w:sz w:val="24"/>
          <w:lang w:val="es-ES"/>
        </w:rPr>
        <w:t xml:space="preserve"> </w:t>
      </w:r>
      <w:proofErr w:type="spellStart"/>
      <w:r w:rsidRPr="00D44701">
        <w:rPr>
          <w:sz w:val="24"/>
          <w:lang w:val="es-ES"/>
        </w:rPr>
        <w:t>Pages</w:t>
      </w:r>
      <w:proofErr w:type="spellEnd"/>
    </w:p>
    <w:p w14:paraId="0E450A06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r w:rsidRPr="00D44701">
        <w:rPr>
          <w:sz w:val="24"/>
          <w:lang w:val="es-ES"/>
        </w:rPr>
        <w:t>Formularios</w:t>
      </w:r>
    </w:p>
    <w:p w14:paraId="099E5210" w14:textId="77777777" w:rsidR="00BB37BC" w:rsidRPr="00D44701" w:rsidRDefault="00981B7C" w:rsidP="005B6215">
      <w:pPr>
        <w:numPr>
          <w:ilvl w:val="1"/>
          <w:numId w:val="4"/>
        </w:numPr>
        <w:rPr>
          <w:sz w:val="24"/>
        </w:rPr>
      </w:pPr>
      <w:proofErr w:type="spellStart"/>
      <w:r w:rsidRPr="00D44701">
        <w:rPr>
          <w:i/>
          <w:iCs/>
          <w:sz w:val="24"/>
          <w:lang w:val="es-ES"/>
        </w:rPr>
        <w:t>Thank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  <w:proofErr w:type="spellStart"/>
      <w:r w:rsidRPr="00D44701">
        <w:rPr>
          <w:i/>
          <w:iCs/>
          <w:sz w:val="24"/>
          <w:lang w:val="es-ES"/>
        </w:rPr>
        <w:t>you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  <w:proofErr w:type="spellStart"/>
      <w:r w:rsidRPr="00D44701">
        <w:rPr>
          <w:i/>
          <w:iCs/>
          <w:sz w:val="24"/>
          <w:lang w:val="es-ES"/>
        </w:rPr>
        <w:t>pages</w:t>
      </w:r>
      <w:proofErr w:type="spellEnd"/>
    </w:p>
    <w:p w14:paraId="6943F3AE" w14:textId="77777777" w:rsidR="00BB37BC" w:rsidRPr="00D44701" w:rsidRDefault="00981B7C" w:rsidP="005B6215">
      <w:pPr>
        <w:numPr>
          <w:ilvl w:val="0"/>
          <w:numId w:val="5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convertir </w:t>
      </w:r>
      <w:r w:rsidRPr="00D44701">
        <w:rPr>
          <w:b/>
          <w:bCs/>
          <w:i/>
          <w:iCs/>
          <w:sz w:val="24"/>
          <w:lang w:val="es-ES"/>
        </w:rPr>
        <w:t>leads</w:t>
      </w:r>
      <w:r w:rsidRPr="00D44701">
        <w:rPr>
          <w:b/>
          <w:bCs/>
          <w:sz w:val="24"/>
          <w:lang w:val="es-ES"/>
        </w:rPr>
        <w:t xml:space="preserve"> en clientes</w:t>
      </w:r>
      <w:r w:rsidRPr="00D44701">
        <w:rPr>
          <w:sz w:val="24"/>
          <w:lang w:val="es-ES"/>
        </w:rPr>
        <w:t>:</w:t>
      </w:r>
    </w:p>
    <w:p w14:paraId="6EE85145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sz w:val="24"/>
          <w:lang w:val="es-ES"/>
        </w:rPr>
        <w:t>CRM</w:t>
      </w:r>
    </w:p>
    <w:p w14:paraId="6182B5F5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>Email Marketing</w:t>
      </w:r>
    </w:p>
    <w:p w14:paraId="6E8B5570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 xml:space="preserve">Lead </w:t>
      </w:r>
      <w:proofErr w:type="spellStart"/>
      <w:r w:rsidRPr="00D44701">
        <w:rPr>
          <w:i/>
          <w:iCs/>
          <w:sz w:val="24"/>
          <w:lang w:val="es-ES"/>
        </w:rPr>
        <w:t>Nurturing</w:t>
      </w:r>
      <w:proofErr w:type="spellEnd"/>
      <w:r w:rsidRPr="00D44701">
        <w:rPr>
          <w:i/>
          <w:iCs/>
          <w:sz w:val="24"/>
          <w:lang w:val="es-ES"/>
        </w:rPr>
        <w:t xml:space="preserve"> </w:t>
      </w:r>
    </w:p>
    <w:p w14:paraId="725996EE" w14:textId="77777777" w:rsidR="00BB37BC" w:rsidRPr="00D44701" w:rsidRDefault="00981B7C" w:rsidP="005B6215">
      <w:pPr>
        <w:numPr>
          <w:ilvl w:val="0"/>
          <w:numId w:val="6"/>
        </w:numPr>
        <w:tabs>
          <w:tab w:val="num" w:pos="720"/>
        </w:tabs>
        <w:rPr>
          <w:sz w:val="24"/>
        </w:rPr>
      </w:pPr>
      <w:r w:rsidRPr="00D44701">
        <w:rPr>
          <w:i/>
          <w:iCs/>
          <w:sz w:val="24"/>
          <w:lang w:val="es-ES"/>
        </w:rPr>
        <w:t xml:space="preserve">Lead </w:t>
      </w:r>
      <w:proofErr w:type="spellStart"/>
      <w:r w:rsidRPr="00D44701">
        <w:rPr>
          <w:i/>
          <w:iCs/>
          <w:sz w:val="24"/>
          <w:lang w:val="es-ES"/>
        </w:rPr>
        <w:t>Scoring</w:t>
      </w:r>
      <w:proofErr w:type="spellEnd"/>
    </w:p>
    <w:p w14:paraId="2BF8C37B" w14:textId="77777777" w:rsidR="00D44701" w:rsidRPr="00D44701" w:rsidRDefault="00D44701" w:rsidP="00D44701">
      <w:pPr>
        <w:pStyle w:val="Prrafodelista"/>
        <w:rPr>
          <w:sz w:val="24"/>
          <w:lang w:val="es-ES"/>
        </w:rPr>
      </w:pPr>
    </w:p>
    <w:p w14:paraId="4053B4A0" w14:textId="77777777" w:rsidR="00BB37BC" w:rsidRPr="00D44701" w:rsidRDefault="00981B7C" w:rsidP="005B6215">
      <w:pPr>
        <w:pStyle w:val="Prrafodelista"/>
        <w:numPr>
          <w:ilvl w:val="0"/>
          <w:numId w:val="7"/>
        </w:numPr>
        <w:rPr>
          <w:sz w:val="24"/>
        </w:rPr>
      </w:pPr>
      <w:r w:rsidRPr="00D44701">
        <w:rPr>
          <w:sz w:val="24"/>
          <w:lang w:val="es-ES"/>
        </w:rPr>
        <w:t xml:space="preserve">Herramientas para convertir a tus </w:t>
      </w:r>
      <w:r w:rsidRPr="00D44701">
        <w:rPr>
          <w:b/>
          <w:bCs/>
          <w:sz w:val="24"/>
          <w:lang w:val="es-ES"/>
        </w:rPr>
        <w:t>clientes en prescriptores</w:t>
      </w:r>
      <w:r w:rsidRPr="00D44701">
        <w:rPr>
          <w:sz w:val="24"/>
          <w:lang w:val="es-ES"/>
        </w:rPr>
        <w:t>:</w:t>
      </w:r>
    </w:p>
    <w:p w14:paraId="66452F32" w14:textId="77777777" w:rsidR="00BB37BC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Encuestas</w:t>
      </w:r>
    </w:p>
    <w:p w14:paraId="03E10AAA" w14:textId="28B451EC" w:rsidR="00D44701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Monitorización en redes</w:t>
      </w:r>
    </w:p>
    <w:p w14:paraId="6A997399" w14:textId="77777777" w:rsidR="00BB37BC" w:rsidRPr="00D44701" w:rsidRDefault="00981B7C" w:rsidP="005B6215">
      <w:pPr>
        <w:numPr>
          <w:ilvl w:val="0"/>
          <w:numId w:val="6"/>
        </w:numPr>
        <w:rPr>
          <w:sz w:val="24"/>
        </w:rPr>
      </w:pPr>
      <w:r w:rsidRPr="00D44701">
        <w:rPr>
          <w:sz w:val="24"/>
          <w:lang w:val="es-ES"/>
        </w:rPr>
        <w:t>Comunicación directa para responder dudas</w:t>
      </w:r>
    </w:p>
    <w:p w14:paraId="28B79630" w14:textId="77777777" w:rsidR="00D44701" w:rsidRDefault="00D44701" w:rsidP="00D44701">
      <w:pPr>
        <w:rPr>
          <w:sz w:val="24"/>
          <w:lang w:val="es-ES"/>
        </w:rPr>
      </w:pPr>
    </w:p>
    <w:p w14:paraId="260985E8" w14:textId="5662E049" w:rsidR="00D44701" w:rsidRPr="00D44701" w:rsidRDefault="00D44701" w:rsidP="00D44701">
      <w:pPr>
        <w:rPr>
          <w:b/>
          <w:sz w:val="24"/>
          <w:lang w:val="es-ES"/>
        </w:rPr>
      </w:pPr>
      <w:r w:rsidRPr="00D44701">
        <w:rPr>
          <w:b/>
          <w:sz w:val="24"/>
          <w:lang w:val="es-ES"/>
        </w:rPr>
        <w:t xml:space="preserve">Lead </w:t>
      </w:r>
      <w:proofErr w:type="spellStart"/>
      <w:r w:rsidRPr="00D44701">
        <w:rPr>
          <w:b/>
          <w:sz w:val="24"/>
          <w:lang w:val="es-ES"/>
        </w:rPr>
        <w:t>Nurturing</w:t>
      </w:r>
      <w:proofErr w:type="spellEnd"/>
    </w:p>
    <w:p w14:paraId="75658545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Creación de </w:t>
      </w:r>
      <w:r w:rsidRPr="00D44701">
        <w:rPr>
          <w:b/>
          <w:bCs/>
          <w:sz w:val="24"/>
          <w:lang w:val="es-ES"/>
        </w:rPr>
        <w:t>relaciones de valor</w:t>
      </w:r>
      <w:r w:rsidRPr="00D44701">
        <w:rPr>
          <w:sz w:val="24"/>
          <w:lang w:val="es-ES"/>
        </w:rPr>
        <w:t xml:space="preserve"> con el objetivo de </w:t>
      </w:r>
      <w:r w:rsidRPr="00D44701">
        <w:rPr>
          <w:b/>
          <w:bCs/>
          <w:sz w:val="24"/>
          <w:lang w:val="es-ES"/>
        </w:rPr>
        <w:t>acompañar al usuario durante todo el proceso de compra</w:t>
      </w:r>
      <w:r w:rsidRPr="00D44701">
        <w:rPr>
          <w:sz w:val="24"/>
          <w:lang w:val="es-ES"/>
        </w:rPr>
        <w:t>.</w:t>
      </w:r>
    </w:p>
    <w:p w14:paraId="52B6965C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Se trata de </w:t>
      </w:r>
      <w:r w:rsidRPr="00D44701">
        <w:rPr>
          <w:b/>
          <w:bCs/>
          <w:sz w:val="24"/>
          <w:lang w:val="es-ES"/>
        </w:rPr>
        <w:t>darle el contenido adecuado en el momento adecuado</w:t>
      </w:r>
      <w:r w:rsidRPr="00D44701">
        <w:rPr>
          <w:sz w:val="24"/>
          <w:lang w:val="es-ES"/>
        </w:rPr>
        <w:t>.</w:t>
      </w:r>
    </w:p>
    <w:p w14:paraId="41B32FA6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>Para aplicarlo, necesitamos herramientas de marketing automatizadas.</w:t>
      </w:r>
    </w:p>
    <w:p w14:paraId="1237C02F" w14:textId="77777777" w:rsidR="00BB37BC" w:rsidRPr="00D44701" w:rsidRDefault="00981B7C" w:rsidP="005B6215">
      <w:pPr>
        <w:numPr>
          <w:ilvl w:val="0"/>
          <w:numId w:val="8"/>
        </w:numPr>
        <w:rPr>
          <w:sz w:val="24"/>
        </w:rPr>
      </w:pPr>
      <w:r w:rsidRPr="00D44701">
        <w:rPr>
          <w:sz w:val="24"/>
          <w:lang w:val="es-ES"/>
        </w:rPr>
        <w:t xml:space="preserve">Ejemplo: </w:t>
      </w:r>
      <w:proofErr w:type="spellStart"/>
      <w:r w:rsidRPr="00D44701">
        <w:rPr>
          <w:sz w:val="24"/>
          <w:lang w:val="es-ES"/>
        </w:rPr>
        <w:t>Booking</w:t>
      </w:r>
      <w:proofErr w:type="spellEnd"/>
      <w:r w:rsidRPr="00D44701">
        <w:rPr>
          <w:sz w:val="24"/>
          <w:lang w:val="es-ES"/>
        </w:rPr>
        <w:t xml:space="preserve"> rastrea el historial de búsquedas de sus usuarios y les avisa cuando hay algo de su interés vía correo electrónico. </w:t>
      </w:r>
    </w:p>
    <w:p w14:paraId="76ECBAFD" w14:textId="77777777" w:rsidR="00D44701" w:rsidRPr="00D44701" w:rsidRDefault="00D44701" w:rsidP="00D44701">
      <w:pPr>
        <w:rPr>
          <w:b/>
          <w:sz w:val="24"/>
        </w:rPr>
      </w:pPr>
    </w:p>
    <w:p w14:paraId="2A43238B" w14:textId="1CB6D572" w:rsidR="00D44701" w:rsidRPr="00D44701" w:rsidRDefault="00D44701" w:rsidP="00D44701">
      <w:pPr>
        <w:rPr>
          <w:b/>
          <w:sz w:val="24"/>
        </w:rPr>
      </w:pPr>
      <w:r w:rsidRPr="00D44701">
        <w:rPr>
          <w:b/>
          <w:sz w:val="24"/>
        </w:rPr>
        <w:t xml:space="preserve">Lead </w:t>
      </w:r>
      <w:proofErr w:type="spellStart"/>
      <w:r w:rsidRPr="00D44701">
        <w:rPr>
          <w:b/>
          <w:sz w:val="24"/>
        </w:rPr>
        <w:t>Scoring</w:t>
      </w:r>
      <w:proofErr w:type="spellEnd"/>
    </w:p>
    <w:p w14:paraId="150F9DA6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Herramienta que nos permite valorar, de manera cualitativa, el </w:t>
      </w:r>
      <w:r w:rsidRPr="00D44701">
        <w:rPr>
          <w:b/>
          <w:bCs/>
          <w:sz w:val="24"/>
          <w:lang w:val="es-ES"/>
        </w:rPr>
        <w:t xml:space="preserve">nivel de interés de un </w:t>
      </w:r>
      <w:r w:rsidRPr="00D44701">
        <w:rPr>
          <w:b/>
          <w:bCs/>
          <w:i/>
          <w:iCs/>
          <w:sz w:val="24"/>
          <w:lang w:val="es-ES"/>
        </w:rPr>
        <w:t xml:space="preserve">lead </w:t>
      </w:r>
      <w:r w:rsidRPr="00D44701">
        <w:rPr>
          <w:b/>
          <w:bCs/>
          <w:sz w:val="24"/>
          <w:lang w:val="es-ES"/>
        </w:rPr>
        <w:t>por nuestros productos/servicios</w:t>
      </w:r>
      <w:r w:rsidRPr="00D44701">
        <w:rPr>
          <w:sz w:val="24"/>
          <w:lang w:val="es-ES"/>
        </w:rPr>
        <w:t>.</w:t>
      </w:r>
    </w:p>
    <w:p w14:paraId="131FA074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También permite que valoremos </w:t>
      </w:r>
      <w:r w:rsidRPr="00D44701">
        <w:rPr>
          <w:b/>
          <w:bCs/>
          <w:sz w:val="24"/>
          <w:lang w:val="es-ES"/>
        </w:rPr>
        <w:t>nuestro grado de interés por ese potencial cliente</w:t>
      </w:r>
      <w:r w:rsidRPr="00D44701">
        <w:rPr>
          <w:sz w:val="24"/>
          <w:lang w:val="es-ES"/>
        </w:rPr>
        <w:t xml:space="preserve">. </w:t>
      </w:r>
    </w:p>
    <w:p w14:paraId="3F5B4FFE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>Para aplicarlo, necesitamos herramientas de marketing automatizadas.</w:t>
      </w:r>
    </w:p>
    <w:p w14:paraId="2D18928D" w14:textId="77777777" w:rsidR="00BB37BC" w:rsidRPr="00D44701" w:rsidRDefault="00981B7C" w:rsidP="005B6215">
      <w:pPr>
        <w:numPr>
          <w:ilvl w:val="0"/>
          <w:numId w:val="9"/>
        </w:numPr>
        <w:rPr>
          <w:sz w:val="24"/>
        </w:rPr>
      </w:pPr>
      <w:r w:rsidRPr="00D44701">
        <w:rPr>
          <w:sz w:val="24"/>
          <w:lang w:val="es-ES"/>
        </w:rPr>
        <w:t xml:space="preserve">De este modo, encontraremos </w:t>
      </w:r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fríos y </w:t>
      </w:r>
      <w:proofErr w:type="gramStart"/>
      <w:r w:rsidRPr="00D44701">
        <w:rPr>
          <w:b/>
          <w:bCs/>
          <w:i/>
          <w:iCs/>
          <w:sz w:val="24"/>
          <w:lang w:val="es-ES"/>
        </w:rPr>
        <w:t>lead</w:t>
      </w:r>
      <w:r w:rsidRPr="00D44701">
        <w:rPr>
          <w:b/>
          <w:bCs/>
          <w:sz w:val="24"/>
          <w:lang w:val="es-ES"/>
        </w:rPr>
        <w:t xml:space="preserve"> calientes</w:t>
      </w:r>
      <w:proofErr w:type="gramEnd"/>
      <w:r w:rsidRPr="00D44701">
        <w:rPr>
          <w:b/>
          <w:bCs/>
          <w:sz w:val="24"/>
          <w:lang w:val="es-ES"/>
        </w:rPr>
        <w:t xml:space="preserve"> </w:t>
      </w:r>
      <w:r w:rsidRPr="00D44701">
        <w:rPr>
          <w:sz w:val="24"/>
          <w:lang w:val="es-ES"/>
        </w:rPr>
        <w:t>(preparado para la compra).</w:t>
      </w:r>
    </w:p>
    <w:p w14:paraId="27F40E5E" w14:textId="77777777" w:rsidR="00D44701" w:rsidRDefault="00D44701" w:rsidP="00D44701">
      <w:pPr>
        <w:rPr>
          <w:b/>
          <w:sz w:val="28"/>
        </w:rPr>
      </w:pPr>
    </w:p>
    <w:p w14:paraId="45C53833" w14:textId="77777777" w:rsidR="005A2A83" w:rsidRDefault="005A2A83" w:rsidP="00D44701">
      <w:pPr>
        <w:rPr>
          <w:b/>
          <w:sz w:val="28"/>
        </w:rPr>
      </w:pPr>
    </w:p>
    <w:p w14:paraId="3A09E953" w14:textId="77777777" w:rsidR="005A2A83" w:rsidRDefault="005A2A83" w:rsidP="00D44701">
      <w:pPr>
        <w:rPr>
          <w:b/>
          <w:sz w:val="28"/>
        </w:rPr>
      </w:pPr>
    </w:p>
    <w:p w14:paraId="2948E51A" w14:textId="77777777" w:rsidR="005A2A83" w:rsidRDefault="005A2A83" w:rsidP="00D44701">
      <w:pPr>
        <w:rPr>
          <w:b/>
          <w:sz w:val="28"/>
        </w:rPr>
      </w:pPr>
    </w:p>
    <w:p w14:paraId="6C89E904" w14:textId="77777777" w:rsidR="005A2A83" w:rsidRDefault="005A2A83" w:rsidP="00D44701">
      <w:pPr>
        <w:rPr>
          <w:b/>
          <w:sz w:val="28"/>
        </w:rPr>
      </w:pPr>
    </w:p>
    <w:p w14:paraId="01BD1EBD" w14:textId="77777777" w:rsidR="005A2A83" w:rsidRDefault="005A2A83" w:rsidP="00D44701">
      <w:pPr>
        <w:rPr>
          <w:b/>
          <w:sz w:val="28"/>
        </w:rPr>
      </w:pPr>
    </w:p>
    <w:p w14:paraId="4F50FBDF" w14:textId="77777777" w:rsidR="005A2A83" w:rsidRDefault="005A2A83" w:rsidP="00D44701">
      <w:pPr>
        <w:rPr>
          <w:b/>
          <w:sz w:val="28"/>
        </w:rPr>
      </w:pPr>
    </w:p>
    <w:p w14:paraId="70DB713A" w14:textId="77777777" w:rsidR="005A2A83" w:rsidRDefault="005A2A83" w:rsidP="00D44701">
      <w:pPr>
        <w:rPr>
          <w:b/>
          <w:sz w:val="28"/>
        </w:rPr>
      </w:pPr>
    </w:p>
    <w:p w14:paraId="2D93BF66" w14:textId="77777777" w:rsidR="005A2A83" w:rsidRDefault="005A2A83" w:rsidP="00D44701">
      <w:pPr>
        <w:rPr>
          <w:b/>
          <w:sz w:val="28"/>
        </w:rPr>
      </w:pPr>
    </w:p>
    <w:p w14:paraId="18227350" w14:textId="77777777" w:rsidR="005A2A83" w:rsidRDefault="005A2A83" w:rsidP="00D44701">
      <w:pPr>
        <w:rPr>
          <w:b/>
          <w:sz w:val="28"/>
        </w:rPr>
      </w:pPr>
    </w:p>
    <w:p w14:paraId="7CAE93EF" w14:textId="77777777" w:rsidR="005A2A83" w:rsidRDefault="005A2A83" w:rsidP="00D44701">
      <w:pPr>
        <w:rPr>
          <w:b/>
          <w:sz w:val="28"/>
        </w:rPr>
      </w:pPr>
    </w:p>
    <w:p w14:paraId="506E29CA" w14:textId="77777777" w:rsidR="005A2A83" w:rsidRDefault="005A2A83" w:rsidP="00D44701">
      <w:pPr>
        <w:rPr>
          <w:b/>
          <w:sz w:val="28"/>
        </w:rPr>
      </w:pPr>
    </w:p>
    <w:p w14:paraId="7ED08FCA" w14:textId="2D460EDD" w:rsidR="00D44701" w:rsidRPr="005A2A83" w:rsidRDefault="00D44701" w:rsidP="00D44701">
      <w:pPr>
        <w:rPr>
          <w:b/>
          <w:sz w:val="28"/>
        </w:rPr>
      </w:pPr>
      <w:proofErr w:type="spellStart"/>
      <w:r>
        <w:rPr>
          <w:b/>
          <w:sz w:val="28"/>
        </w:rPr>
        <w:t>Buyer’s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Journey</w:t>
      </w:r>
      <w:proofErr w:type="spellEnd"/>
    </w:p>
    <w:p w14:paraId="72E17FDE" w14:textId="03BF3DC4" w:rsidR="00D44701" w:rsidRDefault="00D44701" w:rsidP="0064658A">
      <w:r>
        <w:rPr>
          <w:noProof/>
          <w:lang w:eastAsia="es-ES_tradnl"/>
        </w:rPr>
        <w:drawing>
          <wp:inline distT="0" distB="0" distL="0" distR="0" wp14:anchorId="5AB13648" wp14:editId="0386AF17">
            <wp:extent cx="6184265" cy="144144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Captura%20de%20pantalla%202023-01-17%20a%20las%2017.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14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4359CE2B" wp14:editId="32D97FC4">
            <wp:extent cx="6174740" cy="184911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a%20de%20pantalla%202023-01-17%20a%20las%2017.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8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11BB" w14:textId="77777777" w:rsidR="00D44701" w:rsidRDefault="00D44701" w:rsidP="0064658A"/>
    <w:p w14:paraId="73B4FE03" w14:textId="77777777" w:rsidR="005A2A83" w:rsidRDefault="005A2A83" w:rsidP="0064658A"/>
    <w:p w14:paraId="5EAD78BB" w14:textId="3A367179" w:rsidR="005A2A83" w:rsidRDefault="005A2A83" w:rsidP="005A2A83">
      <w:pPr>
        <w:rPr>
          <w:b/>
          <w:sz w:val="28"/>
        </w:rPr>
      </w:pPr>
      <w:proofErr w:type="spellStart"/>
      <w:r>
        <w:rPr>
          <w:b/>
          <w:sz w:val="28"/>
        </w:rPr>
        <w:t>User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Experience</w:t>
      </w:r>
      <w:proofErr w:type="spellEnd"/>
    </w:p>
    <w:p w14:paraId="26C4D88B" w14:textId="77777777" w:rsidR="005A2A83" w:rsidRPr="005A2A83" w:rsidRDefault="005A2A83" w:rsidP="005A2A83">
      <w:pPr>
        <w:rPr>
          <w:b/>
          <w:sz w:val="24"/>
        </w:rPr>
      </w:pPr>
      <w:r w:rsidRPr="005A2A83">
        <w:rPr>
          <w:b/>
          <w:bCs/>
          <w:sz w:val="24"/>
          <w:lang w:val="es-ES"/>
        </w:rPr>
        <w:t xml:space="preserve">Recomendaciones para una correcta </w:t>
      </w:r>
      <w:r w:rsidRPr="005A2A83">
        <w:rPr>
          <w:b/>
          <w:bCs/>
          <w:sz w:val="24"/>
          <w:u w:val="single"/>
          <w:lang w:val="es-ES"/>
        </w:rPr>
        <w:t>experiencia</w:t>
      </w:r>
      <w:r w:rsidRPr="005A2A83">
        <w:rPr>
          <w:b/>
          <w:bCs/>
          <w:sz w:val="24"/>
          <w:lang w:val="es-ES"/>
        </w:rPr>
        <w:t xml:space="preserve"> de usuario</w:t>
      </w:r>
    </w:p>
    <w:p w14:paraId="2F323EB2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un </w:t>
      </w:r>
      <w:r w:rsidRPr="005A2A83">
        <w:rPr>
          <w:bCs/>
          <w:sz w:val="24"/>
          <w:lang w:val="es-ES"/>
        </w:rPr>
        <w:t>lenguaje claro y universal</w:t>
      </w:r>
    </w:p>
    <w:p w14:paraId="359C0490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</w:t>
      </w:r>
      <w:r w:rsidRPr="005A2A83">
        <w:rPr>
          <w:bCs/>
          <w:sz w:val="24"/>
          <w:lang w:val="es-ES"/>
        </w:rPr>
        <w:t>iconos</w:t>
      </w:r>
      <w:r w:rsidRPr="005A2A83">
        <w:rPr>
          <w:sz w:val="24"/>
          <w:lang w:val="es-ES"/>
        </w:rPr>
        <w:t xml:space="preserve"> reconocibles</w:t>
      </w:r>
    </w:p>
    <w:p w14:paraId="3D67D03F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Dar a conocer al usuario </w:t>
      </w:r>
      <w:r w:rsidRPr="005A2A83">
        <w:rPr>
          <w:bCs/>
          <w:sz w:val="24"/>
          <w:lang w:val="es-ES"/>
        </w:rPr>
        <w:t xml:space="preserve">dónde se encuentra en todo momento </w:t>
      </w:r>
      <w:r w:rsidRPr="005A2A83">
        <w:rPr>
          <w:sz w:val="24"/>
          <w:lang w:val="es-ES"/>
        </w:rPr>
        <w:t xml:space="preserve">y </w:t>
      </w:r>
      <w:r w:rsidRPr="005A2A83">
        <w:rPr>
          <w:bCs/>
          <w:sz w:val="24"/>
          <w:lang w:val="es-ES"/>
        </w:rPr>
        <w:t xml:space="preserve">en qué parte del proceso </w:t>
      </w:r>
      <w:r w:rsidRPr="005A2A83">
        <w:rPr>
          <w:sz w:val="24"/>
          <w:lang w:val="es-ES"/>
        </w:rPr>
        <w:t>(si es una compra).</w:t>
      </w:r>
    </w:p>
    <w:p w14:paraId="52ACC2BF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El </w:t>
      </w:r>
      <w:r w:rsidRPr="005A2A83">
        <w:rPr>
          <w:bCs/>
          <w:sz w:val="24"/>
          <w:lang w:val="es-ES"/>
        </w:rPr>
        <w:t xml:space="preserve">usuario debe sentir que tiene el control </w:t>
      </w:r>
      <w:r w:rsidRPr="005A2A83">
        <w:rPr>
          <w:sz w:val="24"/>
          <w:lang w:val="es-ES"/>
        </w:rPr>
        <w:t>(volver atrás, hacia delante, etc.).</w:t>
      </w:r>
    </w:p>
    <w:p w14:paraId="48B80CA0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Utilizar la </w:t>
      </w:r>
      <w:r w:rsidRPr="005A2A83">
        <w:rPr>
          <w:bCs/>
          <w:sz w:val="24"/>
          <w:lang w:val="es-ES"/>
        </w:rPr>
        <w:t xml:space="preserve">psicología del color </w:t>
      </w:r>
      <w:r w:rsidRPr="005A2A83">
        <w:rPr>
          <w:sz w:val="24"/>
          <w:lang w:val="es-ES"/>
        </w:rPr>
        <w:t>y</w:t>
      </w:r>
      <w:r w:rsidRPr="005A2A83">
        <w:rPr>
          <w:bCs/>
          <w:sz w:val="24"/>
          <w:lang w:val="es-ES"/>
        </w:rPr>
        <w:t xml:space="preserve"> tipografía clara</w:t>
      </w:r>
      <w:r w:rsidRPr="005A2A83">
        <w:rPr>
          <w:sz w:val="24"/>
          <w:lang w:val="es-ES"/>
        </w:rPr>
        <w:t>.</w:t>
      </w:r>
    </w:p>
    <w:p w14:paraId="57C93DE6" w14:textId="77777777" w:rsidR="00BB37BC" w:rsidRPr="005A2A83" w:rsidRDefault="00981B7C" w:rsidP="005B6215">
      <w:pPr>
        <w:numPr>
          <w:ilvl w:val="1"/>
          <w:numId w:val="10"/>
        </w:numPr>
        <w:rPr>
          <w:sz w:val="24"/>
        </w:rPr>
      </w:pPr>
      <w:r w:rsidRPr="005A2A83">
        <w:rPr>
          <w:sz w:val="24"/>
          <w:lang w:val="es-ES"/>
        </w:rPr>
        <w:t xml:space="preserve">Diseño actual, innovador, pero con los pies en la tierra (si la web va lenta, no podemos incluir un diseño </w:t>
      </w:r>
      <w:proofErr w:type="spellStart"/>
      <w:r w:rsidRPr="005A2A83">
        <w:rPr>
          <w:i/>
          <w:iCs/>
          <w:sz w:val="24"/>
          <w:lang w:val="es-ES"/>
        </w:rPr>
        <w:t>parallax</w:t>
      </w:r>
      <w:proofErr w:type="spellEnd"/>
      <w:r w:rsidRPr="005A2A83">
        <w:rPr>
          <w:sz w:val="24"/>
          <w:lang w:val="es-ES"/>
        </w:rPr>
        <w:t>).</w:t>
      </w:r>
    </w:p>
    <w:p w14:paraId="7D978E2E" w14:textId="77777777" w:rsidR="005A2A83" w:rsidRDefault="005A2A83" w:rsidP="005A2A83">
      <w:pPr>
        <w:rPr>
          <w:b/>
          <w:sz w:val="28"/>
        </w:rPr>
      </w:pPr>
    </w:p>
    <w:p w14:paraId="5D074497" w14:textId="08126BFB" w:rsidR="005A2A83" w:rsidRDefault="005A2A83" w:rsidP="0064658A">
      <w:r>
        <w:rPr>
          <w:noProof/>
          <w:lang w:eastAsia="es-ES_tradnl"/>
        </w:rPr>
        <w:lastRenderedPageBreak/>
        <w:drawing>
          <wp:inline distT="0" distB="0" distL="0" distR="0" wp14:anchorId="72314A15" wp14:editId="10C8F2AC">
            <wp:extent cx="6174740" cy="1799590"/>
            <wp:effectExtent l="0" t="0" r="0" b="3810"/>
            <wp:docPr id="21" name="Imagen 21" descr="../../../../../Desktop/Captura%20de%20pantalla%202023-01-17%20a%20las%201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a%20de%20pantalla%202023-01-17%20a%20las%2017.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DD8D" w14:textId="76A5D20F" w:rsidR="00340EFA" w:rsidRDefault="00340EFA">
      <w:pPr>
        <w:spacing w:before="0" w:after="0" w:line="240" w:lineRule="auto"/>
        <w:jc w:val="left"/>
      </w:pPr>
      <w:r>
        <w:br w:type="page"/>
      </w:r>
    </w:p>
    <w:p w14:paraId="527870ED" w14:textId="77777777" w:rsidR="005A2A83" w:rsidRDefault="005A2A83" w:rsidP="0064658A"/>
    <w:p w14:paraId="53E3FE40" w14:textId="34345257" w:rsidR="005A2A83" w:rsidRDefault="005A2A83" w:rsidP="005A2A83">
      <w:pPr>
        <w:pStyle w:val="Ttulo1"/>
      </w:pPr>
      <w:r>
        <w:t>Recomendaciones para elaborar un podcast</w:t>
      </w:r>
    </w:p>
    <w:p w14:paraId="437944A1" w14:textId="41FE8A48" w:rsidR="005B69E2" w:rsidRPr="005B69E2" w:rsidRDefault="005B69E2" w:rsidP="005B69E2">
      <w:pPr>
        <w:rPr>
          <w:b/>
          <w:sz w:val="24"/>
        </w:rPr>
      </w:pPr>
      <w:r w:rsidRPr="005B69E2">
        <w:rPr>
          <w:b/>
          <w:sz w:val="24"/>
        </w:rPr>
        <w:t>¿Qué debemos recordar a la hora de hacer un podcast?</w:t>
      </w:r>
    </w:p>
    <w:p w14:paraId="1E4AB752" w14:textId="77777777" w:rsidR="005B69E2" w:rsidRPr="005B69E2" w:rsidRDefault="005B69E2" w:rsidP="005B69E2">
      <w:pPr>
        <w:rPr>
          <w:sz w:val="24"/>
        </w:rPr>
      </w:pPr>
    </w:p>
    <w:p w14:paraId="26D913B5" w14:textId="0462B39D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TRABAJAR BIEN EL CONCEPTO</w:t>
      </w:r>
    </w:p>
    <w:p w14:paraId="70D5DB92" w14:textId="49178B21" w:rsidR="005B69E2" w:rsidRPr="005B6215" w:rsidRDefault="005B69E2" w:rsidP="005B6215">
      <w:pPr>
        <w:pStyle w:val="Prrafodelista"/>
        <w:numPr>
          <w:ilvl w:val="0"/>
          <w:numId w:val="16"/>
        </w:numPr>
        <w:rPr>
          <w:sz w:val="24"/>
        </w:rPr>
      </w:pPr>
      <w:r w:rsidRPr="005B6215">
        <w:rPr>
          <w:sz w:val="24"/>
        </w:rPr>
        <w:t>¿La música escogida encaja con lo que voy a contar?</w:t>
      </w:r>
    </w:p>
    <w:p w14:paraId="018C659F" w14:textId="3A27A615" w:rsidR="005B69E2" w:rsidRDefault="005B69E2" w:rsidP="005B69E2">
      <w:pPr>
        <w:pStyle w:val="Prrafodelista"/>
        <w:numPr>
          <w:ilvl w:val="0"/>
          <w:numId w:val="16"/>
        </w:numPr>
        <w:rPr>
          <w:sz w:val="24"/>
        </w:rPr>
      </w:pPr>
      <w:r w:rsidRPr="005B6215">
        <w:rPr>
          <w:sz w:val="24"/>
        </w:rPr>
        <w:t>¿Existe una progresión buena de ideas en mi podcast?</w:t>
      </w:r>
    </w:p>
    <w:p w14:paraId="1E1B4408" w14:textId="77777777" w:rsidR="005B6215" w:rsidRPr="005B6215" w:rsidRDefault="005B6215" w:rsidP="005B6215">
      <w:pPr>
        <w:pStyle w:val="Prrafodelista"/>
        <w:rPr>
          <w:sz w:val="24"/>
        </w:rPr>
      </w:pPr>
    </w:p>
    <w:p w14:paraId="1D7BDEF7" w14:textId="290FEC61" w:rsidR="005B69E2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</w:t>
      </w:r>
      <w:r w:rsidR="005B69E2" w:rsidRPr="005B6215">
        <w:rPr>
          <w:sz w:val="24"/>
        </w:rPr>
        <w:t>o: Trabajar muy bien el guion</w:t>
      </w:r>
      <w:r w:rsidRPr="005B6215">
        <w:rPr>
          <w:sz w:val="24"/>
        </w:rPr>
        <w:t>.</w:t>
      </w:r>
    </w:p>
    <w:p w14:paraId="34255AB2" w14:textId="77777777" w:rsidR="005B69E2" w:rsidRPr="005B6215" w:rsidRDefault="005B69E2" w:rsidP="005B69E2">
      <w:pPr>
        <w:rPr>
          <w:b/>
          <w:sz w:val="24"/>
        </w:rPr>
      </w:pPr>
    </w:p>
    <w:p w14:paraId="7EDC88D9" w14:textId="13CA75D3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PLANIFICA DESDE EL PRINCIPIO</w:t>
      </w:r>
    </w:p>
    <w:p w14:paraId="6D7AFA68" w14:textId="269E21AB" w:rsidR="005B69E2" w:rsidRPr="005B6215" w:rsidRDefault="005B69E2" w:rsidP="005B6215">
      <w:pPr>
        <w:pStyle w:val="Prrafodelista"/>
        <w:numPr>
          <w:ilvl w:val="0"/>
          <w:numId w:val="17"/>
        </w:numPr>
        <w:rPr>
          <w:sz w:val="24"/>
        </w:rPr>
      </w:pPr>
      <w:r w:rsidRPr="005B6215">
        <w:rPr>
          <w:sz w:val="24"/>
        </w:rPr>
        <w:t>¿Debería subdividir el podcast en partes?</w:t>
      </w:r>
    </w:p>
    <w:p w14:paraId="7EE34010" w14:textId="731D5948" w:rsidR="005B6215" w:rsidRDefault="005B69E2" w:rsidP="005B69E2">
      <w:pPr>
        <w:pStyle w:val="Prrafodelista"/>
        <w:numPr>
          <w:ilvl w:val="0"/>
          <w:numId w:val="17"/>
        </w:numPr>
        <w:rPr>
          <w:sz w:val="24"/>
        </w:rPr>
      </w:pPr>
      <w:r w:rsidRPr="005B6215">
        <w:rPr>
          <w:sz w:val="24"/>
        </w:rPr>
        <w:t>¿Metería más músicas, efectos, etc. para ello?</w:t>
      </w:r>
    </w:p>
    <w:p w14:paraId="47F71458" w14:textId="77777777" w:rsidR="005B6215" w:rsidRPr="005B6215" w:rsidRDefault="005B6215" w:rsidP="005B6215">
      <w:pPr>
        <w:pStyle w:val="Prrafodelista"/>
        <w:rPr>
          <w:sz w:val="24"/>
        </w:rPr>
      </w:pPr>
    </w:p>
    <w:p w14:paraId="6F1D9082" w14:textId="41019659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Añade esas mejoras desde la elaboración del guion, no al final.</w:t>
      </w:r>
    </w:p>
    <w:p w14:paraId="1109E5CA" w14:textId="77777777" w:rsidR="005B69E2" w:rsidRPr="005B69E2" w:rsidRDefault="005B69E2" w:rsidP="005B69E2">
      <w:pPr>
        <w:rPr>
          <w:sz w:val="24"/>
        </w:rPr>
      </w:pPr>
    </w:p>
    <w:p w14:paraId="43C12F8E" w14:textId="53EBAB5A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SELECCIÓN MUSICAL</w:t>
      </w:r>
    </w:p>
    <w:p w14:paraId="654A24C3" w14:textId="5C65C252" w:rsidR="005B69E2" w:rsidRPr="005B6215" w:rsidRDefault="005B69E2" w:rsidP="005B6215">
      <w:pPr>
        <w:pStyle w:val="Prrafodelista"/>
        <w:numPr>
          <w:ilvl w:val="0"/>
          <w:numId w:val="18"/>
        </w:numPr>
        <w:rPr>
          <w:sz w:val="24"/>
        </w:rPr>
      </w:pPr>
      <w:r w:rsidRPr="005B6215">
        <w:rPr>
          <w:sz w:val="24"/>
        </w:rPr>
        <w:t>¿Es monótona?</w:t>
      </w:r>
    </w:p>
    <w:p w14:paraId="319D0C7B" w14:textId="45513AE4" w:rsidR="005B6215" w:rsidRDefault="005B69E2" w:rsidP="005B69E2">
      <w:pPr>
        <w:pStyle w:val="Prrafodelista"/>
        <w:numPr>
          <w:ilvl w:val="0"/>
          <w:numId w:val="18"/>
        </w:numPr>
        <w:rPr>
          <w:sz w:val="24"/>
        </w:rPr>
      </w:pPr>
      <w:r w:rsidRPr="005B6215">
        <w:rPr>
          <w:sz w:val="24"/>
        </w:rPr>
        <w:t>¿Utilizo la misma música a lo largo de todo el podcast</w:t>
      </w:r>
      <w:r w:rsidR="005B6215">
        <w:rPr>
          <w:sz w:val="24"/>
        </w:rPr>
        <w:t>?</w:t>
      </w:r>
    </w:p>
    <w:p w14:paraId="515BAEE4" w14:textId="77777777" w:rsidR="005B6215" w:rsidRPr="005B6215" w:rsidRDefault="005B6215" w:rsidP="005B6215">
      <w:pPr>
        <w:pStyle w:val="Prrafodelista"/>
        <w:rPr>
          <w:sz w:val="24"/>
        </w:rPr>
      </w:pPr>
    </w:p>
    <w:p w14:paraId="70F48E6B" w14:textId="2599B8CE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Has una prueba previa y ten en cuenta la duración de tu podcast.</w:t>
      </w:r>
    </w:p>
    <w:p w14:paraId="6A1EEF59" w14:textId="77777777" w:rsidR="005B69E2" w:rsidRPr="005B69E2" w:rsidRDefault="005B69E2" w:rsidP="005B69E2">
      <w:pPr>
        <w:rPr>
          <w:sz w:val="24"/>
        </w:rPr>
      </w:pPr>
    </w:p>
    <w:p w14:paraId="5527EA78" w14:textId="7517E63A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VOLUMEN DE LAS PISTAS</w:t>
      </w:r>
    </w:p>
    <w:p w14:paraId="15537481" w14:textId="2081F369" w:rsidR="005B6215" w:rsidRDefault="005B69E2" w:rsidP="005B69E2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¿Debo bajar el volumen de la pista de música para escuchar mejor al locutor/locutores?</w:t>
      </w:r>
    </w:p>
    <w:p w14:paraId="3463C934" w14:textId="77777777" w:rsidR="005B6215" w:rsidRPr="005B6215" w:rsidRDefault="005B6215" w:rsidP="005B6215">
      <w:pPr>
        <w:pStyle w:val="Prrafodelista"/>
        <w:rPr>
          <w:sz w:val="24"/>
        </w:rPr>
      </w:pPr>
    </w:p>
    <w:p w14:paraId="3DA93F26" w14:textId="301D5410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Truco: Si en algún momento bajo o subo el volumen del podcast, el volumen no está bien ajustado. </w:t>
      </w:r>
    </w:p>
    <w:p w14:paraId="50EBE205" w14:textId="77777777" w:rsidR="005B69E2" w:rsidRPr="005B6215" w:rsidRDefault="005B69E2" w:rsidP="005B69E2">
      <w:pPr>
        <w:rPr>
          <w:b/>
          <w:sz w:val="24"/>
        </w:rPr>
      </w:pPr>
    </w:p>
    <w:p w14:paraId="044AC4E5" w14:textId="146751E1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INTEGRACIÓN D PISTAS DE AUDIO CON LOCUCIÓN</w:t>
      </w:r>
    </w:p>
    <w:p w14:paraId="437027F5" w14:textId="765EE5FE" w:rsidR="005B69E2" w:rsidRPr="005B6215" w:rsidRDefault="005B69E2" w:rsidP="005B6215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¿Corto de manera abrupta una pista?</w:t>
      </w:r>
    </w:p>
    <w:p w14:paraId="426A6FB4" w14:textId="21F2845C" w:rsidR="005B6215" w:rsidRDefault="005B69E2" w:rsidP="005B69E2">
      <w:pPr>
        <w:pStyle w:val="Prrafodelista"/>
        <w:numPr>
          <w:ilvl w:val="0"/>
          <w:numId w:val="19"/>
        </w:numPr>
        <w:rPr>
          <w:sz w:val="24"/>
        </w:rPr>
      </w:pPr>
      <w:r w:rsidRPr="005B6215">
        <w:rPr>
          <w:sz w:val="24"/>
        </w:rPr>
        <w:t>¿La integración es “suave”? ¿Se percibe en gran medida?</w:t>
      </w:r>
    </w:p>
    <w:p w14:paraId="6FCC759E" w14:textId="77777777" w:rsidR="005B6215" w:rsidRPr="005B6215" w:rsidRDefault="005B6215" w:rsidP="005B6215">
      <w:pPr>
        <w:pStyle w:val="Prrafodelista"/>
        <w:rPr>
          <w:sz w:val="24"/>
        </w:rPr>
      </w:pPr>
    </w:p>
    <w:p w14:paraId="4BDE3D4E" w14:textId="084C32F9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Truco: Prueba a preguntar a alguien que no haya estado implicado en el proceso.</w:t>
      </w:r>
    </w:p>
    <w:p w14:paraId="1403B72E" w14:textId="4F634F9F" w:rsidR="005B69E2" w:rsidRPr="005B69E2" w:rsidRDefault="005B69E2" w:rsidP="005B69E2">
      <w:pPr>
        <w:rPr>
          <w:sz w:val="24"/>
        </w:rPr>
      </w:pPr>
    </w:p>
    <w:p w14:paraId="597A0D95" w14:textId="36419E7C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RUIDOS DEL ENTORNO</w:t>
      </w:r>
    </w:p>
    <w:p w14:paraId="3A67FB59" w14:textId="0FDDFC40" w:rsidR="005B69E2" w:rsidRPr="005B6215" w:rsidRDefault="005B69E2" w:rsidP="005B6215">
      <w:pPr>
        <w:pStyle w:val="Prrafodelista"/>
        <w:numPr>
          <w:ilvl w:val="0"/>
          <w:numId w:val="20"/>
        </w:numPr>
        <w:rPr>
          <w:sz w:val="24"/>
        </w:rPr>
      </w:pPr>
      <w:r w:rsidRPr="005B6215">
        <w:rPr>
          <w:sz w:val="24"/>
        </w:rPr>
        <w:t>¿Estoy en un sitio con buena acústica?</w:t>
      </w:r>
    </w:p>
    <w:p w14:paraId="6E4C211E" w14:textId="72BF0FCE" w:rsidR="005B6215" w:rsidRDefault="005B69E2" w:rsidP="005B69E2">
      <w:pPr>
        <w:pStyle w:val="Prrafodelista"/>
        <w:numPr>
          <w:ilvl w:val="0"/>
          <w:numId w:val="20"/>
        </w:numPr>
        <w:rPr>
          <w:sz w:val="24"/>
        </w:rPr>
      </w:pPr>
      <w:r w:rsidRPr="005B6215">
        <w:rPr>
          <w:sz w:val="24"/>
        </w:rPr>
        <w:t>¿Me he asegurado de que no existen ruidos externos que puedan afectar en el audio?</w:t>
      </w:r>
    </w:p>
    <w:p w14:paraId="26CE3B69" w14:textId="77777777" w:rsidR="005B6215" w:rsidRPr="005B6215" w:rsidRDefault="005B6215" w:rsidP="005B6215">
      <w:pPr>
        <w:pStyle w:val="Prrafodelista"/>
        <w:rPr>
          <w:sz w:val="24"/>
        </w:rPr>
      </w:pPr>
    </w:p>
    <w:p w14:paraId="799F719C" w14:textId="5105E940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Truco: Efecto de reducción de ruido del </w:t>
      </w:r>
      <w:proofErr w:type="spellStart"/>
      <w:r w:rsidRPr="005B6215">
        <w:rPr>
          <w:sz w:val="24"/>
        </w:rPr>
        <w:t>Audacity</w:t>
      </w:r>
      <w:proofErr w:type="spellEnd"/>
      <w:r w:rsidRPr="005B6215">
        <w:rPr>
          <w:sz w:val="24"/>
        </w:rPr>
        <w:t>.</w:t>
      </w:r>
    </w:p>
    <w:p w14:paraId="034D003B" w14:textId="77777777" w:rsidR="005B69E2" w:rsidRPr="005B69E2" w:rsidRDefault="005B69E2" w:rsidP="005B69E2">
      <w:pPr>
        <w:rPr>
          <w:sz w:val="24"/>
        </w:rPr>
      </w:pPr>
    </w:p>
    <w:p w14:paraId="13D74B20" w14:textId="0D922FCD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RUIDOS DE LA BOCA</w:t>
      </w:r>
    </w:p>
    <w:p w14:paraId="4569C6A4" w14:textId="47E452D6" w:rsidR="005B69E2" w:rsidRPr="005B6215" w:rsidRDefault="005B69E2" w:rsidP="005B6215">
      <w:pPr>
        <w:pStyle w:val="Prrafodelista"/>
        <w:numPr>
          <w:ilvl w:val="0"/>
          <w:numId w:val="21"/>
        </w:numPr>
        <w:rPr>
          <w:sz w:val="24"/>
        </w:rPr>
      </w:pPr>
      <w:r w:rsidRPr="005B6215">
        <w:rPr>
          <w:sz w:val="24"/>
        </w:rPr>
        <w:t>¿Escucho mi respiración?</w:t>
      </w:r>
    </w:p>
    <w:p w14:paraId="6856E83A" w14:textId="34052960" w:rsidR="005B6215" w:rsidRDefault="005B69E2" w:rsidP="005B69E2">
      <w:pPr>
        <w:pStyle w:val="Prrafodelista"/>
        <w:numPr>
          <w:ilvl w:val="0"/>
          <w:numId w:val="21"/>
        </w:numPr>
        <w:rPr>
          <w:sz w:val="24"/>
        </w:rPr>
      </w:pPr>
      <w:r w:rsidRPr="005B6215">
        <w:rPr>
          <w:sz w:val="24"/>
        </w:rPr>
        <w:t>¿Escucho los sonidos de mi boca al hablar?</w:t>
      </w:r>
    </w:p>
    <w:p w14:paraId="45110FCE" w14:textId="77777777" w:rsidR="005B6215" w:rsidRPr="005B6215" w:rsidRDefault="005B6215" w:rsidP="005B6215">
      <w:pPr>
        <w:pStyle w:val="Prrafodelista"/>
        <w:rPr>
          <w:sz w:val="24"/>
        </w:rPr>
      </w:pPr>
    </w:p>
    <w:p w14:paraId="6917EBC9" w14:textId="5C677E84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 xml:space="preserve">Trucos: </w:t>
      </w:r>
    </w:p>
    <w:p w14:paraId="55BD5B61" w14:textId="3B39DED6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 xml:space="preserve">Efecto de reducción de ruido del </w:t>
      </w:r>
      <w:proofErr w:type="spellStart"/>
      <w:r w:rsidRPr="005B6215">
        <w:rPr>
          <w:sz w:val="24"/>
        </w:rPr>
        <w:t>Audacity</w:t>
      </w:r>
      <w:proofErr w:type="spellEnd"/>
      <w:r w:rsidRPr="005B6215">
        <w:rPr>
          <w:sz w:val="24"/>
        </w:rPr>
        <w:t>.</w:t>
      </w:r>
    </w:p>
    <w:p w14:paraId="18F99E48" w14:textId="5D70EA54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>Colocación del micrófono por encima de la boca (45 grados).</w:t>
      </w:r>
    </w:p>
    <w:p w14:paraId="28B24E5A" w14:textId="52D8ACFB" w:rsidR="005B6215" w:rsidRPr="005B6215" w:rsidRDefault="005B6215" w:rsidP="005B6215">
      <w:pPr>
        <w:pStyle w:val="Prrafodelista"/>
        <w:numPr>
          <w:ilvl w:val="0"/>
          <w:numId w:val="13"/>
        </w:numPr>
        <w:rPr>
          <w:sz w:val="24"/>
        </w:rPr>
      </w:pPr>
      <w:r w:rsidRPr="005B6215">
        <w:rPr>
          <w:sz w:val="24"/>
        </w:rPr>
        <w:t>Beber agua antes y durante la grabación.</w:t>
      </w:r>
    </w:p>
    <w:p w14:paraId="285B4A65" w14:textId="77777777" w:rsidR="005B69E2" w:rsidRPr="005B69E2" w:rsidRDefault="005B69E2" w:rsidP="005B69E2">
      <w:pPr>
        <w:rPr>
          <w:sz w:val="24"/>
        </w:rPr>
      </w:pPr>
    </w:p>
    <w:p w14:paraId="645997BA" w14:textId="06FCF0A8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PROYECCIÓN DE LA VOZ</w:t>
      </w:r>
    </w:p>
    <w:p w14:paraId="5C1EA591" w14:textId="39406307" w:rsidR="005B69E2" w:rsidRPr="005B6215" w:rsidRDefault="005B69E2" w:rsidP="005B6215">
      <w:pPr>
        <w:pStyle w:val="Prrafodelista"/>
        <w:numPr>
          <w:ilvl w:val="0"/>
          <w:numId w:val="22"/>
        </w:numPr>
        <w:rPr>
          <w:sz w:val="24"/>
        </w:rPr>
      </w:pPr>
      <w:r w:rsidRPr="005B6215">
        <w:rPr>
          <w:sz w:val="24"/>
        </w:rPr>
        <w:t>¿Estoy “hablando a la corbata”?</w:t>
      </w:r>
    </w:p>
    <w:p w14:paraId="3D816EDA" w14:textId="21CCD9E6" w:rsidR="005B6215" w:rsidRDefault="005B69E2" w:rsidP="005B6215">
      <w:pPr>
        <w:pStyle w:val="Prrafodelista"/>
        <w:numPr>
          <w:ilvl w:val="0"/>
          <w:numId w:val="22"/>
        </w:numPr>
        <w:rPr>
          <w:sz w:val="24"/>
        </w:rPr>
      </w:pPr>
      <w:r w:rsidRPr="005B6215">
        <w:rPr>
          <w:sz w:val="24"/>
        </w:rPr>
        <w:t>¿Estoy leyendo?</w:t>
      </w:r>
    </w:p>
    <w:p w14:paraId="4AD00D11" w14:textId="77777777" w:rsidR="005B6215" w:rsidRPr="005B6215" w:rsidRDefault="005B6215" w:rsidP="005B6215">
      <w:pPr>
        <w:pStyle w:val="Prrafodelista"/>
        <w:rPr>
          <w:sz w:val="24"/>
        </w:rPr>
      </w:pPr>
    </w:p>
    <w:p w14:paraId="4FDA8DDA" w14:textId="7E9C5331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Trucos:</w:t>
      </w:r>
    </w:p>
    <w:p w14:paraId="4E3089CB" w14:textId="2F6ADADB" w:rsidR="005B6215" w:rsidRPr="005B6215" w:rsidRDefault="005B6215" w:rsidP="005B6215">
      <w:pPr>
        <w:pStyle w:val="Prrafodelista"/>
        <w:numPr>
          <w:ilvl w:val="0"/>
          <w:numId w:val="14"/>
        </w:numPr>
        <w:rPr>
          <w:sz w:val="24"/>
        </w:rPr>
      </w:pPr>
      <w:r w:rsidRPr="005B6215">
        <w:rPr>
          <w:sz w:val="24"/>
        </w:rPr>
        <w:t>Has pruebas previas.</w:t>
      </w:r>
    </w:p>
    <w:p w14:paraId="111FEC8A" w14:textId="128E11D3" w:rsidR="005B69E2" w:rsidRPr="005B6215" w:rsidRDefault="005B6215" w:rsidP="005B69E2">
      <w:pPr>
        <w:pStyle w:val="Prrafodelista"/>
        <w:numPr>
          <w:ilvl w:val="0"/>
          <w:numId w:val="14"/>
        </w:numPr>
        <w:rPr>
          <w:sz w:val="24"/>
        </w:rPr>
      </w:pPr>
      <w:r w:rsidRPr="005B6215">
        <w:rPr>
          <w:sz w:val="24"/>
        </w:rPr>
        <w:t>Intenta gesticular, como los actores de doblaje.</w:t>
      </w:r>
    </w:p>
    <w:p w14:paraId="10C22F85" w14:textId="77777777" w:rsidR="005B69E2" w:rsidRPr="005B69E2" w:rsidRDefault="005B69E2" w:rsidP="005B69E2">
      <w:pPr>
        <w:rPr>
          <w:sz w:val="24"/>
        </w:rPr>
      </w:pPr>
    </w:p>
    <w:p w14:paraId="653AD43A" w14:textId="45E95D80" w:rsidR="005B69E2" w:rsidRPr="005B6215" w:rsidRDefault="005B69E2" w:rsidP="005B6215">
      <w:pPr>
        <w:pStyle w:val="Prrafodelista"/>
        <w:numPr>
          <w:ilvl w:val="0"/>
          <w:numId w:val="11"/>
        </w:numPr>
        <w:rPr>
          <w:b/>
          <w:sz w:val="24"/>
        </w:rPr>
      </w:pPr>
      <w:r w:rsidRPr="005B6215">
        <w:rPr>
          <w:b/>
          <w:sz w:val="24"/>
        </w:rPr>
        <w:t>REVISIÓN FINAL</w:t>
      </w:r>
    </w:p>
    <w:p w14:paraId="0157987F" w14:textId="066F03C7" w:rsidR="005B6215" w:rsidRDefault="005B69E2" w:rsidP="005B69E2">
      <w:pPr>
        <w:pStyle w:val="Prrafodelista"/>
        <w:numPr>
          <w:ilvl w:val="0"/>
          <w:numId w:val="23"/>
        </w:numPr>
        <w:rPr>
          <w:sz w:val="24"/>
        </w:rPr>
      </w:pPr>
      <w:r w:rsidRPr="005B6215">
        <w:rPr>
          <w:sz w:val="24"/>
        </w:rPr>
        <w:t>¿Está todo bien? ¿Puedo mejorar algún aspecto técnico o comunicativo?</w:t>
      </w:r>
    </w:p>
    <w:p w14:paraId="6BF09892" w14:textId="77777777" w:rsidR="005B6215" w:rsidRPr="005B6215" w:rsidRDefault="005B6215" w:rsidP="005B6215">
      <w:pPr>
        <w:pStyle w:val="Prrafodelista"/>
        <w:rPr>
          <w:sz w:val="24"/>
        </w:rPr>
      </w:pPr>
    </w:p>
    <w:p w14:paraId="1881EC92" w14:textId="59FFE5EC" w:rsidR="005B6215" w:rsidRPr="005B6215" w:rsidRDefault="005B6215" w:rsidP="005B6215">
      <w:pPr>
        <w:pStyle w:val="Prrafodelista"/>
        <w:numPr>
          <w:ilvl w:val="0"/>
          <w:numId w:val="12"/>
        </w:numPr>
        <w:rPr>
          <w:sz w:val="24"/>
        </w:rPr>
      </w:pPr>
      <w:r w:rsidRPr="005B6215">
        <w:rPr>
          <w:sz w:val="24"/>
        </w:rPr>
        <w:t>Trucos:</w:t>
      </w:r>
    </w:p>
    <w:p w14:paraId="4B5D6BDD" w14:textId="5C7D1F4D" w:rsidR="005B6215" w:rsidRPr="005B6215" w:rsidRDefault="005B6215" w:rsidP="005B6215">
      <w:pPr>
        <w:pStyle w:val="Prrafodelista"/>
        <w:numPr>
          <w:ilvl w:val="0"/>
          <w:numId w:val="15"/>
        </w:numPr>
        <w:rPr>
          <w:sz w:val="24"/>
        </w:rPr>
      </w:pPr>
      <w:r w:rsidRPr="005B6215">
        <w:rPr>
          <w:sz w:val="24"/>
        </w:rPr>
        <w:t>Corta las pausas largas en postproducción.</w:t>
      </w:r>
    </w:p>
    <w:p w14:paraId="4A208437" w14:textId="30EE6A55" w:rsidR="005B6215" w:rsidRPr="005B6215" w:rsidRDefault="005B6215" w:rsidP="005B6215">
      <w:pPr>
        <w:pStyle w:val="Prrafodelista"/>
        <w:numPr>
          <w:ilvl w:val="0"/>
          <w:numId w:val="15"/>
        </w:numPr>
        <w:rPr>
          <w:sz w:val="24"/>
        </w:rPr>
      </w:pPr>
      <w:r w:rsidRPr="005B6215">
        <w:rPr>
          <w:sz w:val="24"/>
        </w:rPr>
        <w:t>Añade mejoras y efectos.</w:t>
      </w:r>
    </w:p>
    <w:p w14:paraId="3A61503F" w14:textId="719113A1" w:rsidR="00340EFA" w:rsidRDefault="00340EFA">
      <w:pPr>
        <w:spacing w:before="0" w:after="0" w:line="240" w:lineRule="auto"/>
        <w:jc w:val="left"/>
        <w:rPr>
          <w:sz w:val="24"/>
        </w:rPr>
      </w:pPr>
      <w:r>
        <w:rPr>
          <w:sz w:val="24"/>
        </w:rPr>
        <w:br w:type="page"/>
      </w:r>
    </w:p>
    <w:p w14:paraId="65AAF807" w14:textId="77777777" w:rsidR="005B69E2" w:rsidRPr="005B69E2" w:rsidRDefault="005B69E2" w:rsidP="005B69E2">
      <w:pPr>
        <w:rPr>
          <w:sz w:val="24"/>
        </w:rPr>
      </w:pPr>
    </w:p>
    <w:p w14:paraId="62D4138D" w14:textId="74B591DA" w:rsidR="005B6215" w:rsidRPr="005B6215" w:rsidRDefault="005B6215" w:rsidP="005B6215">
      <w:pPr>
        <w:pStyle w:val="Ttulo1"/>
        <w:rPr>
          <w:i/>
        </w:rPr>
      </w:pPr>
      <w:r>
        <w:t xml:space="preserve">Recomendaciones para elaborar un </w:t>
      </w:r>
      <w:proofErr w:type="spellStart"/>
      <w:r w:rsidRPr="005B6215">
        <w:rPr>
          <w:i/>
        </w:rPr>
        <w:t>streaming</w:t>
      </w:r>
      <w:proofErr w:type="spellEnd"/>
    </w:p>
    <w:p w14:paraId="7CFF00B4" w14:textId="0F0D312D" w:rsidR="005B6215" w:rsidRPr="005B69E2" w:rsidRDefault="005B6215" w:rsidP="005B6215">
      <w:pPr>
        <w:rPr>
          <w:b/>
          <w:sz w:val="24"/>
        </w:rPr>
      </w:pPr>
      <w:r w:rsidRPr="005B69E2">
        <w:rPr>
          <w:b/>
          <w:sz w:val="24"/>
        </w:rPr>
        <w:t xml:space="preserve">¿Qué debemos recordar a la hora de hacer un </w:t>
      </w:r>
      <w:proofErr w:type="spellStart"/>
      <w:r w:rsidRPr="005B6215">
        <w:rPr>
          <w:b/>
          <w:i/>
          <w:sz w:val="24"/>
        </w:rPr>
        <w:t>streaming</w:t>
      </w:r>
      <w:proofErr w:type="spellEnd"/>
      <w:r w:rsidRPr="005B69E2">
        <w:rPr>
          <w:b/>
          <w:sz w:val="24"/>
        </w:rPr>
        <w:t>?</w:t>
      </w:r>
    </w:p>
    <w:p w14:paraId="4D60C10C" w14:textId="77777777" w:rsidR="005B6215" w:rsidRPr="003536F8" w:rsidRDefault="005B6215" w:rsidP="005B6215">
      <w:pPr>
        <w:rPr>
          <w:sz w:val="24"/>
        </w:rPr>
      </w:pPr>
    </w:p>
    <w:p w14:paraId="4AA4AB85" w14:textId="6CB559BE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PÚBLICO OBJETIVO BIEN DEFINIDO</w:t>
      </w:r>
    </w:p>
    <w:p w14:paraId="2A54D77F" w14:textId="05A93C2C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¿A mi público le interesa el tema?</w:t>
      </w:r>
    </w:p>
    <w:p w14:paraId="13DBF63C" w14:textId="48761EF4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¿Estoy utilizando el lenguaje adecuado?</w:t>
      </w:r>
    </w:p>
    <w:p w14:paraId="340BA4C3" w14:textId="484FFC2C" w:rsidR="005B6215" w:rsidRDefault="005B6215" w:rsidP="005B6215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¿En mi plataforma se encuentra mi público?</w:t>
      </w:r>
    </w:p>
    <w:p w14:paraId="3F8A01DF" w14:textId="77777777" w:rsidR="004F4FDC" w:rsidRPr="004F4FDC" w:rsidRDefault="004F4FDC" w:rsidP="004F4FDC">
      <w:pPr>
        <w:pStyle w:val="Prrafodelista"/>
        <w:rPr>
          <w:sz w:val="24"/>
        </w:rPr>
      </w:pPr>
    </w:p>
    <w:p w14:paraId="6065F33E" w14:textId="5171C0B5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5EFECCF2" w14:textId="30CDA6B0" w:rsidR="004F4FDC" w:rsidRPr="004F4FDC" w:rsidRDefault="004F4FDC" w:rsidP="004F4FDC">
      <w:pPr>
        <w:pStyle w:val="Prrafodelista"/>
        <w:numPr>
          <w:ilvl w:val="0"/>
          <w:numId w:val="37"/>
        </w:numPr>
        <w:rPr>
          <w:sz w:val="24"/>
        </w:rPr>
      </w:pPr>
      <w:r w:rsidRPr="004F4FDC">
        <w:rPr>
          <w:sz w:val="24"/>
        </w:rPr>
        <w:t xml:space="preserve">IAB </w:t>
      </w:r>
      <w:proofErr w:type="spellStart"/>
      <w:r w:rsidRPr="004F4FDC">
        <w:rPr>
          <w:sz w:val="24"/>
        </w:rPr>
        <w:t>Spain</w:t>
      </w:r>
      <w:proofErr w:type="spellEnd"/>
    </w:p>
    <w:p w14:paraId="79BA12F4" w14:textId="77777777" w:rsidR="00BB37BC" w:rsidRPr="004F4FDC" w:rsidRDefault="00981B7C" w:rsidP="004F4FDC">
      <w:pPr>
        <w:pStyle w:val="Prrafodelista"/>
        <w:numPr>
          <w:ilvl w:val="0"/>
          <w:numId w:val="37"/>
        </w:numPr>
        <w:rPr>
          <w:sz w:val="24"/>
          <w:lang w:val="en-US"/>
        </w:rPr>
      </w:pPr>
      <w:r w:rsidRPr="004F4FDC">
        <w:rPr>
          <w:sz w:val="24"/>
          <w:lang w:val="en-US"/>
        </w:rPr>
        <w:t>USC Annenberg School of Communication</w:t>
      </w:r>
    </w:p>
    <w:p w14:paraId="7009534D" w14:textId="4DE9F387" w:rsidR="004F4FDC" w:rsidRPr="00340EFA" w:rsidRDefault="00981B7C" w:rsidP="005B6215">
      <w:pPr>
        <w:pStyle w:val="Prrafodelista"/>
        <w:numPr>
          <w:ilvl w:val="0"/>
          <w:numId w:val="37"/>
        </w:numPr>
        <w:rPr>
          <w:sz w:val="24"/>
        </w:rPr>
      </w:pPr>
      <w:r w:rsidRPr="004F4FDC">
        <w:rPr>
          <w:sz w:val="24"/>
          <w:lang w:val="es-ES"/>
        </w:rPr>
        <w:t>Prodigioso volcán</w:t>
      </w:r>
    </w:p>
    <w:p w14:paraId="46B21896" w14:textId="77777777" w:rsidR="004F4FDC" w:rsidRPr="003536F8" w:rsidRDefault="004F4FDC" w:rsidP="005B6215">
      <w:pPr>
        <w:rPr>
          <w:sz w:val="24"/>
        </w:rPr>
      </w:pPr>
    </w:p>
    <w:p w14:paraId="082B2035" w14:textId="02AAAB21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APROVECHA EL FORMATO</w:t>
      </w:r>
    </w:p>
    <w:p w14:paraId="797F46C0" w14:textId="4C6A7397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¿Qué me ofrece la plataforma?</w:t>
      </w:r>
    </w:p>
    <w:p w14:paraId="22CA281E" w14:textId="2AE13542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¿Qué ofrezco como programa?</w:t>
      </w:r>
    </w:p>
    <w:p w14:paraId="4071BDD2" w14:textId="1CC4F0CE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¿Aprovecho todas las opciones de la plataforma para mi programa?</w:t>
      </w:r>
    </w:p>
    <w:p w14:paraId="56E9DAE2" w14:textId="552867AD" w:rsid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¿Soy coherente en el uso de estas?</w:t>
      </w:r>
    </w:p>
    <w:p w14:paraId="0A1E47B8" w14:textId="77777777" w:rsidR="004F4FDC" w:rsidRPr="004F4FDC" w:rsidRDefault="004F4FDC" w:rsidP="004F4FDC">
      <w:pPr>
        <w:pStyle w:val="Prrafodelista"/>
        <w:rPr>
          <w:sz w:val="24"/>
        </w:rPr>
      </w:pPr>
    </w:p>
    <w:p w14:paraId="2D2DF3AC" w14:textId="087CAB28" w:rsidR="004F4FDC" w:rsidRPr="00340EFA" w:rsidRDefault="004F4FDC" w:rsidP="004F4FDC">
      <w:pPr>
        <w:pStyle w:val="Prrafodelista"/>
        <w:numPr>
          <w:ilvl w:val="0"/>
          <w:numId w:val="36"/>
        </w:numPr>
        <w:rPr>
          <w:sz w:val="24"/>
        </w:rPr>
      </w:pPr>
      <w:r w:rsidRPr="004F4FDC">
        <w:rPr>
          <w:sz w:val="24"/>
        </w:rPr>
        <w:t xml:space="preserve">Truco: </w:t>
      </w:r>
      <w:proofErr w:type="spellStart"/>
      <w:r w:rsidRPr="004F4FDC">
        <w:rPr>
          <w:i/>
          <w:sz w:val="24"/>
        </w:rPr>
        <w:t>Benchmark</w:t>
      </w:r>
      <w:proofErr w:type="spellEnd"/>
      <w:r w:rsidRPr="004F4FDC">
        <w:rPr>
          <w:sz w:val="24"/>
        </w:rPr>
        <w:t xml:space="preserve">. Antes de planificar tu programa, echa un vistazo a otros vídeos similares. </w:t>
      </w:r>
    </w:p>
    <w:p w14:paraId="47EE136B" w14:textId="77777777" w:rsidR="005B6215" w:rsidRPr="003536F8" w:rsidRDefault="005B6215" w:rsidP="005B6215">
      <w:pPr>
        <w:rPr>
          <w:sz w:val="24"/>
        </w:rPr>
      </w:pPr>
    </w:p>
    <w:p w14:paraId="2BA9FFD2" w14:textId="5DD44C36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IDEA BIEN COMUNICADA</w:t>
      </w:r>
    </w:p>
    <w:p w14:paraId="33C7F248" w14:textId="62D11C53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¿Queda clara la idea principal? Quizá nosotros lo tengamos claro, pero el público, no.</w:t>
      </w:r>
    </w:p>
    <w:p w14:paraId="18A68994" w14:textId="0B388FFF" w:rsidR="005B6215" w:rsidRPr="004F4FDC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¿Expongo la idea al comienzo, existe una evolución de esta, y cierro con ella? Recuerda al público de qué estamos hablando</w:t>
      </w:r>
    </w:p>
    <w:p w14:paraId="47F8A8F0" w14:textId="4B40AFEC" w:rsidR="005B6215" w:rsidRDefault="005B6215" w:rsidP="004F4FDC">
      <w:pPr>
        <w:pStyle w:val="Prrafodelista"/>
        <w:numPr>
          <w:ilvl w:val="0"/>
          <w:numId w:val="23"/>
        </w:numPr>
        <w:rPr>
          <w:sz w:val="24"/>
        </w:rPr>
      </w:pPr>
      <w:r w:rsidRPr="004F4FDC">
        <w:rPr>
          <w:sz w:val="24"/>
        </w:rPr>
        <w:t>La identidad corporativa es coherente con mi idea: imágenes, música, título…</w:t>
      </w:r>
    </w:p>
    <w:p w14:paraId="1D49CFA7" w14:textId="77777777" w:rsidR="004F4FDC" w:rsidRDefault="004F4FDC" w:rsidP="004F4FDC">
      <w:pPr>
        <w:pStyle w:val="Prrafodelista"/>
        <w:rPr>
          <w:sz w:val="24"/>
        </w:rPr>
      </w:pPr>
    </w:p>
    <w:p w14:paraId="33B005DF" w14:textId="45164807" w:rsidR="004F4FDC" w:rsidRPr="00340EFA" w:rsidRDefault="004F4FDC" w:rsidP="00340EFA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  <w:r w:rsidRPr="004F4FDC">
        <w:rPr>
          <w:sz w:val="24"/>
          <w:lang w:val="es-ES"/>
        </w:rPr>
        <w:t>Hazte todas estas preguntas antes de comenzar a grabar.</w:t>
      </w:r>
    </w:p>
    <w:p w14:paraId="4F4EA9DC" w14:textId="77777777" w:rsidR="005B6215" w:rsidRPr="003536F8" w:rsidRDefault="005B6215" w:rsidP="005B6215">
      <w:pPr>
        <w:rPr>
          <w:sz w:val="24"/>
        </w:rPr>
      </w:pPr>
    </w:p>
    <w:p w14:paraId="384E0924" w14:textId="05AD87F0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CALIDAD DEL VÍDEO</w:t>
      </w:r>
    </w:p>
    <w:p w14:paraId="24C18A5D" w14:textId="6D54C503" w:rsidR="005B6215" w:rsidRP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t>¿Escuchamos a todos los locutores igual de bien? ¿Hay ruidos?</w:t>
      </w:r>
    </w:p>
    <w:p w14:paraId="2FE5D4EC" w14:textId="66F8B406" w:rsidR="005B6215" w:rsidRP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t>¿Se ve adecuadamente?</w:t>
      </w:r>
    </w:p>
    <w:p w14:paraId="5CEBCA64" w14:textId="2D8AF725" w:rsidR="004F4FDC" w:rsidRDefault="005B6215" w:rsidP="004F4FDC">
      <w:pPr>
        <w:pStyle w:val="Prrafodelista"/>
        <w:numPr>
          <w:ilvl w:val="0"/>
          <w:numId w:val="25"/>
        </w:numPr>
        <w:rPr>
          <w:sz w:val="24"/>
        </w:rPr>
      </w:pPr>
      <w:r w:rsidRPr="004F4FDC">
        <w:rPr>
          <w:sz w:val="24"/>
        </w:rPr>
        <w:lastRenderedPageBreak/>
        <w:t>¿Los efectos entran a tiempo y son adecuados?</w:t>
      </w:r>
    </w:p>
    <w:p w14:paraId="4738011C" w14:textId="77777777" w:rsidR="004F4FDC" w:rsidRPr="004F4FDC" w:rsidRDefault="004F4FDC" w:rsidP="004F4FDC">
      <w:pPr>
        <w:pStyle w:val="Prrafodelista"/>
        <w:rPr>
          <w:sz w:val="24"/>
        </w:rPr>
      </w:pPr>
    </w:p>
    <w:p w14:paraId="2745A043" w14:textId="77777777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2442BAD2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Haced una prueba; puede ser que el locutor que emita se le escuche bien, pero no a los otros. Probad con cascos y a editar el sonido.</w:t>
      </w:r>
    </w:p>
    <w:p w14:paraId="2F05D48B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Disimuladlos. ¡Estáis en directo!</w:t>
      </w:r>
    </w:p>
    <w:p w14:paraId="0DB7B290" w14:textId="77777777" w:rsidR="00BB37BC" w:rsidRPr="004F4FDC" w:rsidRDefault="00981B7C" w:rsidP="004F4FDC">
      <w:pPr>
        <w:pStyle w:val="Prrafodelista"/>
        <w:numPr>
          <w:ilvl w:val="0"/>
          <w:numId w:val="34"/>
        </w:numPr>
        <w:rPr>
          <w:sz w:val="24"/>
        </w:rPr>
      </w:pPr>
      <w:r w:rsidRPr="004F4FDC">
        <w:rPr>
          <w:sz w:val="24"/>
          <w:lang w:val="es-ES"/>
        </w:rPr>
        <w:t>Repartid el trabajo del equipo</w:t>
      </w:r>
    </w:p>
    <w:p w14:paraId="4879CDD8" w14:textId="77777777" w:rsidR="005B6215" w:rsidRPr="003536F8" w:rsidRDefault="005B6215" w:rsidP="005B6215">
      <w:pPr>
        <w:rPr>
          <w:sz w:val="24"/>
        </w:rPr>
      </w:pPr>
    </w:p>
    <w:p w14:paraId="03DABC24" w14:textId="18EEB764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CREATIVIDAD DE LA PIEZA</w:t>
      </w:r>
    </w:p>
    <w:p w14:paraId="797052A5" w14:textId="2E4B63A6" w:rsidR="005B6215" w:rsidRPr="004F4FDC" w:rsidRDefault="005B6215" w:rsidP="004F4FDC">
      <w:pPr>
        <w:pStyle w:val="Prrafodelista"/>
        <w:numPr>
          <w:ilvl w:val="0"/>
          <w:numId w:val="26"/>
        </w:numPr>
        <w:rPr>
          <w:sz w:val="24"/>
        </w:rPr>
      </w:pPr>
      <w:r w:rsidRPr="004F4FDC">
        <w:rPr>
          <w:sz w:val="24"/>
        </w:rPr>
        <w:t>¿Cómo aporto valor al vídeo?</w:t>
      </w:r>
    </w:p>
    <w:p w14:paraId="509CF9AE" w14:textId="3337B2A3" w:rsidR="004F4FDC" w:rsidRDefault="005B6215" w:rsidP="004F4FDC">
      <w:pPr>
        <w:pStyle w:val="Prrafodelista"/>
        <w:numPr>
          <w:ilvl w:val="0"/>
          <w:numId w:val="26"/>
        </w:numPr>
        <w:rPr>
          <w:sz w:val="24"/>
        </w:rPr>
      </w:pPr>
      <w:r w:rsidRPr="004F4FDC">
        <w:rPr>
          <w:sz w:val="24"/>
        </w:rPr>
        <w:t>¿Es más de lo mismo?</w:t>
      </w:r>
    </w:p>
    <w:p w14:paraId="7ACCE3A3" w14:textId="77777777" w:rsidR="004F4FDC" w:rsidRPr="004F4FDC" w:rsidRDefault="004F4FDC" w:rsidP="004F4FDC">
      <w:pPr>
        <w:pStyle w:val="Prrafodelista"/>
        <w:rPr>
          <w:sz w:val="24"/>
        </w:rPr>
      </w:pPr>
    </w:p>
    <w:p w14:paraId="7A6CFA10" w14:textId="77777777" w:rsidR="004F4FDC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 xml:space="preserve">Truco: </w:t>
      </w:r>
    </w:p>
    <w:p w14:paraId="4AAB6F1A" w14:textId="41C22C2D" w:rsidR="00BB37BC" w:rsidRPr="004F4FDC" w:rsidRDefault="00981B7C" w:rsidP="004F4FDC">
      <w:pPr>
        <w:pStyle w:val="Prrafodelista"/>
        <w:numPr>
          <w:ilvl w:val="0"/>
          <w:numId w:val="35"/>
        </w:numPr>
        <w:rPr>
          <w:sz w:val="24"/>
        </w:rPr>
      </w:pPr>
      <w:r w:rsidRPr="004F4FDC">
        <w:rPr>
          <w:sz w:val="24"/>
          <w:lang w:val="es-ES"/>
        </w:rPr>
        <w:t>Creatividad a base de contrastes o fusión.</w:t>
      </w:r>
    </w:p>
    <w:p w14:paraId="55B00704" w14:textId="512597A2" w:rsidR="004F4FDC" w:rsidRPr="004F4FDC" w:rsidRDefault="004F4FDC" w:rsidP="004F4FDC">
      <w:pPr>
        <w:pStyle w:val="Prrafodelista"/>
        <w:numPr>
          <w:ilvl w:val="0"/>
          <w:numId w:val="35"/>
        </w:numPr>
        <w:rPr>
          <w:sz w:val="24"/>
        </w:rPr>
      </w:pPr>
      <w:r w:rsidRPr="004F4FDC">
        <w:rPr>
          <w:sz w:val="24"/>
          <w:lang w:val="es-ES"/>
        </w:rPr>
        <w:t>Aprovecha las opciones que ofrece el formato.</w:t>
      </w:r>
    </w:p>
    <w:p w14:paraId="648BEB81" w14:textId="47ED9FA4" w:rsidR="005B6215" w:rsidRPr="003536F8" w:rsidRDefault="005B6215" w:rsidP="005B6215">
      <w:pPr>
        <w:rPr>
          <w:sz w:val="24"/>
        </w:rPr>
      </w:pPr>
    </w:p>
    <w:p w14:paraId="53347F76" w14:textId="3342A3AE" w:rsidR="005B6215" w:rsidRPr="003536F8" w:rsidRDefault="005B6215" w:rsidP="005B6215">
      <w:pPr>
        <w:pStyle w:val="Prrafodelista"/>
        <w:numPr>
          <w:ilvl w:val="0"/>
          <w:numId w:val="24"/>
        </w:numPr>
        <w:rPr>
          <w:b/>
          <w:sz w:val="24"/>
        </w:rPr>
      </w:pPr>
      <w:r w:rsidRPr="003536F8">
        <w:rPr>
          <w:b/>
          <w:sz w:val="24"/>
        </w:rPr>
        <w:t>Además…</w:t>
      </w:r>
    </w:p>
    <w:p w14:paraId="200AC243" w14:textId="03F9EF90" w:rsidR="005B6215" w:rsidRPr="004F4FDC" w:rsidRDefault="005B6215" w:rsidP="004F4FDC">
      <w:pPr>
        <w:pStyle w:val="Prrafodelista"/>
        <w:numPr>
          <w:ilvl w:val="0"/>
          <w:numId w:val="28"/>
        </w:numPr>
        <w:rPr>
          <w:sz w:val="24"/>
        </w:rPr>
      </w:pPr>
      <w:r w:rsidRPr="004F4FDC">
        <w:rPr>
          <w:sz w:val="24"/>
        </w:rPr>
        <w:t>¿Existen muchas pausas en las que no sucede nada? Pensemos en la exigencia del público que ve directos.</w:t>
      </w:r>
    </w:p>
    <w:p w14:paraId="2F714B2B" w14:textId="08BEF598" w:rsidR="005B6215" w:rsidRDefault="005B6215" w:rsidP="005B6215">
      <w:pPr>
        <w:pStyle w:val="Prrafodelista"/>
        <w:numPr>
          <w:ilvl w:val="0"/>
          <w:numId w:val="27"/>
        </w:numPr>
        <w:rPr>
          <w:sz w:val="24"/>
        </w:rPr>
      </w:pPr>
      <w:r w:rsidRPr="004F4FDC">
        <w:rPr>
          <w:sz w:val="24"/>
        </w:rPr>
        <w:t>¿Aporto algo al público? ¿Cuál es mi punto fuerte? ¿En qué destacará mi vídeo?</w:t>
      </w:r>
    </w:p>
    <w:p w14:paraId="20E07BEC" w14:textId="77777777" w:rsidR="004F4FDC" w:rsidRPr="004F4FDC" w:rsidRDefault="004F4FDC" w:rsidP="004F4FDC">
      <w:pPr>
        <w:pStyle w:val="Prrafodelista"/>
        <w:rPr>
          <w:sz w:val="24"/>
        </w:rPr>
      </w:pPr>
    </w:p>
    <w:p w14:paraId="285D8A89" w14:textId="1B318FF8" w:rsidR="005B6215" w:rsidRPr="004F4FDC" w:rsidRDefault="004F4FDC" w:rsidP="004F4FDC">
      <w:pPr>
        <w:pStyle w:val="Prrafodelista"/>
        <w:numPr>
          <w:ilvl w:val="0"/>
          <w:numId w:val="12"/>
        </w:numPr>
        <w:rPr>
          <w:sz w:val="24"/>
        </w:rPr>
      </w:pPr>
      <w:r w:rsidRPr="004F4FDC">
        <w:rPr>
          <w:sz w:val="24"/>
        </w:rPr>
        <w:t>Truc</w:t>
      </w:r>
      <w:r w:rsidR="005B6215" w:rsidRPr="004F4FDC">
        <w:rPr>
          <w:sz w:val="24"/>
        </w:rPr>
        <w:t>o:</w:t>
      </w:r>
    </w:p>
    <w:p w14:paraId="27988269" w14:textId="576CEEEA" w:rsidR="005B6215" w:rsidRPr="004F4FDC" w:rsidRDefault="005B6215" w:rsidP="004F4FDC">
      <w:pPr>
        <w:pStyle w:val="Prrafodelista"/>
        <w:numPr>
          <w:ilvl w:val="0"/>
          <w:numId w:val="29"/>
        </w:numPr>
        <w:rPr>
          <w:sz w:val="24"/>
        </w:rPr>
      </w:pPr>
      <w:r w:rsidRPr="004F4FDC">
        <w:rPr>
          <w:sz w:val="24"/>
        </w:rPr>
        <w:t>Ensayemos siempre antes de la emisión.</w:t>
      </w:r>
    </w:p>
    <w:p w14:paraId="20CFCB6A" w14:textId="09166E56" w:rsidR="005B6215" w:rsidRPr="004F4FDC" w:rsidRDefault="005B6215" w:rsidP="004F4FDC">
      <w:pPr>
        <w:pStyle w:val="Prrafodelista"/>
        <w:numPr>
          <w:ilvl w:val="0"/>
          <w:numId w:val="29"/>
        </w:numPr>
        <w:rPr>
          <w:sz w:val="24"/>
        </w:rPr>
      </w:pPr>
      <w:r w:rsidRPr="004F4FDC">
        <w:rPr>
          <w:sz w:val="24"/>
        </w:rPr>
        <w:t>Pensad en el público: grado de concentración, cultura AV, exigencias…</w:t>
      </w:r>
    </w:p>
    <w:p w14:paraId="5EBB701B" w14:textId="3EA9039C" w:rsidR="00340EFA" w:rsidRDefault="005B6215" w:rsidP="005B6215">
      <w:pPr>
        <w:rPr>
          <w:sz w:val="24"/>
        </w:rPr>
      </w:pPr>
      <w:r w:rsidRPr="003536F8">
        <w:rPr>
          <w:sz w:val="24"/>
        </w:rPr>
        <w:t xml:space="preserve"> </w:t>
      </w:r>
    </w:p>
    <w:p w14:paraId="74FC593A" w14:textId="77777777" w:rsidR="00340EFA" w:rsidRDefault="00340EFA">
      <w:pPr>
        <w:spacing w:before="0" w:after="0" w:line="240" w:lineRule="auto"/>
        <w:jc w:val="left"/>
        <w:rPr>
          <w:sz w:val="24"/>
        </w:rPr>
      </w:pPr>
      <w:r>
        <w:rPr>
          <w:sz w:val="24"/>
        </w:rPr>
        <w:br w:type="page"/>
      </w:r>
    </w:p>
    <w:p w14:paraId="18639071" w14:textId="77777777" w:rsidR="005B6215" w:rsidRPr="003536F8" w:rsidRDefault="005B6215" w:rsidP="005B6215">
      <w:pPr>
        <w:rPr>
          <w:sz w:val="24"/>
        </w:rPr>
      </w:pPr>
    </w:p>
    <w:p w14:paraId="2A1493D9" w14:textId="0AFD1C2A" w:rsidR="00340EFA" w:rsidRPr="005B6215" w:rsidRDefault="00340EFA" w:rsidP="00340EFA">
      <w:pPr>
        <w:pStyle w:val="Ttulo1"/>
        <w:rPr>
          <w:i/>
        </w:rPr>
      </w:pPr>
      <w:r>
        <w:t xml:space="preserve">Publicidad </w:t>
      </w:r>
      <w:r w:rsidR="00B41E2B">
        <w:t xml:space="preserve">efectiva </w:t>
      </w:r>
      <w:r>
        <w:t>en redes sociales</w:t>
      </w:r>
    </w:p>
    <w:p w14:paraId="7038F38B" w14:textId="5CB8A3AE" w:rsidR="005A2A83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Características</w:t>
      </w:r>
    </w:p>
    <w:p w14:paraId="54E2266A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Diseño visual depurado</w:t>
      </w:r>
    </w:p>
    <w:p w14:paraId="02E8815C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Alta calidad</w:t>
      </w:r>
    </w:p>
    <w:p w14:paraId="2CB75986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Contraste de colores</w:t>
      </w:r>
    </w:p>
    <w:p w14:paraId="10F23EE1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Producto visible</w:t>
      </w:r>
    </w:p>
    <w:p w14:paraId="3862F603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Identidad corporativa</w:t>
      </w:r>
    </w:p>
    <w:p w14:paraId="47849460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r w:rsidRPr="00B01E56">
        <w:rPr>
          <w:sz w:val="24"/>
        </w:rPr>
        <w:t>Texto claro y sencillo</w:t>
      </w:r>
    </w:p>
    <w:p w14:paraId="443D050F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proofErr w:type="spellStart"/>
      <w:r w:rsidRPr="00931856">
        <w:rPr>
          <w:i/>
          <w:sz w:val="24"/>
        </w:rPr>
        <w:t>Call</w:t>
      </w:r>
      <w:proofErr w:type="spellEnd"/>
      <w:r w:rsidRPr="00931856">
        <w:rPr>
          <w:i/>
          <w:sz w:val="24"/>
        </w:rPr>
        <w:t xml:space="preserve"> to </w:t>
      </w:r>
      <w:proofErr w:type="spellStart"/>
      <w:r w:rsidRPr="00931856">
        <w:rPr>
          <w:i/>
          <w:sz w:val="24"/>
        </w:rPr>
        <w:t>action</w:t>
      </w:r>
      <w:proofErr w:type="spellEnd"/>
      <w:r w:rsidRPr="00B01E56">
        <w:rPr>
          <w:sz w:val="24"/>
        </w:rPr>
        <w:t>, siempre</w:t>
      </w:r>
    </w:p>
    <w:p w14:paraId="73F7F6A6" w14:textId="77777777" w:rsidR="00BB37BC" w:rsidRPr="00B01E56" w:rsidRDefault="00981B7C" w:rsidP="001C2809">
      <w:pPr>
        <w:numPr>
          <w:ilvl w:val="0"/>
          <w:numId w:val="42"/>
        </w:numPr>
        <w:rPr>
          <w:sz w:val="24"/>
        </w:rPr>
      </w:pPr>
      <w:proofErr w:type="spellStart"/>
      <w:r w:rsidRPr="00B01E56">
        <w:rPr>
          <w:sz w:val="24"/>
        </w:rPr>
        <w:t>Segmentaci</w:t>
      </w:r>
      <w:r w:rsidRPr="00B01E56">
        <w:rPr>
          <w:sz w:val="24"/>
          <w:lang w:val="es-ES"/>
        </w:rPr>
        <w:t>ón</w:t>
      </w:r>
      <w:proofErr w:type="spellEnd"/>
      <w:r w:rsidRPr="00B01E56">
        <w:rPr>
          <w:sz w:val="24"/>
          <w:lang w:val="es-ES"/>
        </w:rPr>
        <w:t xml:space="preserve"> de público, necesaria</w:t>
      </w:r>
    </w:p>
    <w:p w14:paraId="113FEECB" w14:textId="77777777" w:rsidR="00B01E56" w:rsidRDefault="00B01E56" w:rsidP="00340EFA">
      <w:pPr>
        <w:rPr>
          <w:b/>
          <w:sz w:val="24"/>
        </w:rPr>
      </w:pPr>
    </w:p>
    <w:p w14:paraId="192D90E1" w14:textId="4EF64834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Objetivos y métricas</w:t>
      </w:r>
    </w:p>
    <w:p w14:paraId="3253D97D" w14:textId="1F4AB7DD" w:rsidR="00B01E56" w:rsidRDefault="00B01E56" w:rsidP="00340EFA">
      <w:pPr>
        <w:rPr>
          <w:b/>
          <w:sz w:val="24"/>
        </w:rPr>
      </w:pPr>
      <w:r w:rsidRPr="00B01E56">
        <w:rPr>
          <w:b/>
          <w:noProof/>
          <w:sz w:val="24"/>
          <w:lang w:eastAsia="es-ES_tradnl"/>
        </w:rPr>
        <w:drawing>
          <wp:inline distT="0" distB="0" distL="0" distR="0" wp14:anchorId="107C63EB" wp14:editId="5AB563EA">
            <wp:extent cx="6184900" cy="2799080"/>
            <wp:effectExtent l="0" t="0" r="12700" b="0"/>
            <wp:docPr id="35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A6D6" w14:textId="77777777" w:rsidR="00B01E56" w:rsidRPr="00B01E56" w:rsidRDefault="00B01E56" w:rsidP="00B01E56">
      <w:pPr>
        <w:jc w:val="right"/>
        <w:rPr>
          <w:sz w:val="21"/>
        </w:rPr>
      </w:pPr>
      <w:r w:rsidRPr="00B01E56">
        <w:rPr>
          <w:sz w:val="21"/>
        </w:rPr>
        <w:t xml:space="preserve">Fuente: </w:t>
      </w:r>
      <w:r w:rsidRPr="00B01E56">
        <w:rPr>
          <w:i/>
          <w:iCs/>
          <w:sz w:val="21"/>
        </w:rPr>
        <w:t>9 plantillas de redes sociales que te ahorrar</w:t>
      </w:r>
      <w:proofErr w:type="spellStart"/>
      <w:r w:rsidRPr="00B01E56">
        <w:rPr>
          <w:i/>
          <w:iCs/>
          <w:sz w:val="21"/>
          <w:lang w:val="es-ES"/>
        </w:rPr>
        <w:t>án</w:t>
      </w:r>
      <w:proofErr w:type="spellEnd"/>
      <w:r w:rsidRPr="00B01E56">
        <w:rPr>
          <w:i/>
          <w:iCs/>
          <w:sz w:val="21"/>
          <w:lang w:val="es-ES"/>
        </w:rPr>
        <w:t xml:space="preserve"> horas de trabajo</w:t>
      </w:r>
      <w:r w:rsidRPr="00B01E56">
        <w:rPr>
          <w:sz w:val="21"/>
        </w:rPr>
        <w:t xml:space="preserve">, </w:t>
      </w:r>
      <w:proofErr w:type="spellStart"/>
      <w:r w:rsidRPr="00B01E56">
        <w:rPr>
          <w:sz w:val="21"/>
        </w:rPr>
        <w:t>Hootsuite</w:t>
      </w:r>
      <w:proofErr w:type="spellEnd"/>
      <w:r w:rsidRPr="00B01E56">
        <w:rPr>
          <w:sz w:val="21"/>
        </w:rPr>
        <w:t>.</w:t>
      </w:r>
    </w:p>
    <w:p w14:paraId="61EDB254" w14:textId="77777777" w:rsidR="00B01E56" w:rsidRDefault="00B01E56" w:rsidP="00340EFA">
      <w:pPr>
        <w:rPr>
          <w:b/>
          <w:sz w:val="24"/>
        </w:rPr>
      </w:pPr>
    </w:p>
    <w:p w14:paraId="593CD9C4" w14:textId="77777777" w:rsidR="00B01E56" w:rsidRDefault="00B01E56" w:rsidP="00340EFA">
      <w:pPr>
        <w:rPr>
          <w:b/>
          <w:sz w:val="24"/>
        </w:rPr>
      </w:pPr>
    </w:p>
    <w:p w14:paraId="0E7B1D1B" w14:textId="77777777" w:rsidR="00B01E56" w:rsidRDefault="00B01E56" w:rsidP="00340EFA">
      <w:pPr>
        <w:rPr>
          <w:b/>
          <w:sz w:val="24"/>
        </w:rPr>
      </w:pPr>
    </w:p>
    <w:p w14:paraId="7C6F6DE1" w14:textId="241853AD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lastRenderedPageBreak/>
        <w:t>Anuncio con segmentación efectiva</w:t>
      </w:r>
    </w:p>
    <w:p w14:paraId="59D73D75" w14:textId="77777777" w:rsidR="00B01E56" w:rsidRDefault="00B01E56" w:rsidP="00340EFA">
      <w:pPr>
        <w:rPr>
          <w:b/>
          <w:sz w:val="24"/>
        </w:rPr>
      </w:pPr>
    </w:p>
    <w:p w14:paraId="19B1421C" w14:textId="48C7C338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59DED6CC" wp14:editId="0348C155">
            <wp:extent cx="2861187" cy="2635045"/>
            <wp:effectExtent l="0" t="0" r="9525" b="6985"/>
            <wp:docPr id="2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3840" r="5414" b="3704"/>
                    <a:stretch/>
                  </pic:blipFill>
                  <pic:spPr bwMode="auto">
                    <a:xfrm>
                      <a:off x="0" y="0"/>
                      <a:ext cx="2875015" cy="264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B01E56">
        <w:rPr>
          <w:noProof/>
          <w:lang w:eastAsia="es-ES_tradnl"/>
        </w:rPr>
        <w:drawing>
          <wp:inline distT="0" distB="0" distL="0" distR="0" wp14:anchorId="67B70811" wp14:editId="77973FAA">
            <wp:extent cx="3002333" cy="1944186"/>
            <wp:effectExtent l="0" t="0" r="0" b="1206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961" cy="19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2CE86B3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35A35FB0" w14:textId="77777777" w:rsidR="00B01E56" w:rsidRDefault="00B01E56" w:rsidP="00340EFA"/>
    <w:p w14:paraId="16E9E8A7" w14:textId="544ED688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Anuncio eficiente</w:t>
      </w:r>
    </w:p>
    <w:p w14:paraId="54E57DC5" w14:textId="6EA26A80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504FAC38" wp14:editId="173EADC7">
            <wp:extent cx="3126584" cy="2704731"/>
            <wp:effectExtent l="0" t="0" r="0" b="0"/>
            <wp:docPr id="30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13256" r="5423" b="3664"/>
                    <a:stretch/>
                  </pic:blipFill>
                  <pic:spPr bwMode="auto">
                    <a:xfrm>
                      <a:off x="0" y="0"/>
                      <a:ext cx="3147809" cy="272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E56">
        <w:rPr>
          <w:noProof/>
          <w:lang w:eastAsia="es-ES_tradnl"/>
        </w:rPr>
        <w:drawing>
          <wp:inline distT="0" distB="0" distL="0" distR="0" wp14:anchorId="67DCABD4" wp14:editId="17B8E39F">
            <wp:extent cx="3037370" cy="1883041"/>
            <wp:effectExtent l="0" t="0" r="10795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62" cy="19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923F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182484F4" w14:textId="77777777" w:rsidR="00B01E56" w:rsidRDefault="00B01E56" w:rsidP="00340EFA"/>
    <w:p w14:paraId="525C9162" w14:textId="77777777" w:rsidR="00B01E56" w:rsidRDefault="00B01E56" w:rsidP="00340EFA"/>
    <w:p w14:paraId="24BA26D6" w14:textId="77777777" w:rsidR="00B5026D" w:rsidRDefault="00B5026D" w:rsidP="00340EFA"/>
    <w:p w14:paraId="44423671" w14:textId="728E833E" w:rsidR="00B01E56" w:rsidRPr="00B5026D" w:rsidRDefault="00B01E56" w:rsidP="00340EFA">
      <w:pPr>
        <w:rPr>
          <w:b/>
          <w:sz w:val="28"/>
        </w:rPr>
      </w:pPr>
      <w:r w:rsidRPr="00B01E56">
        <w:rPr>
          <w:b/>
          <w:sz w:val="28"/>
        </w:rPr>
        <w:lastRenderedPageBreak/>
        <w:t xml:space="preserve">Anuncio </w:t>
      </w:r>
      <w:r>
        <w:rPr>
          <w:b/>
          <w:sz w:val="28"/>
        </w:rPr>
        <w:t>con vídeo</w:t>
      </w:r>
    </w:p>
    <w:p w14:paraId="372EA993" w14:textId="0084B192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7E67EF6E" wp14:editId="3BEB8636">
            <wp:extent cx="3093817" cy="3038495"/>
            <wp:effectExtent l="0" t="0" r="5080" b="9525"/>
            <wp:docPr id="3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10259" r="3856" b="4111"/>
                    <a:stretch/>
                  </pic:blipFill>
                  <pic:spPr bwMode="auto">
                    <a:xfrm>
                      <a:off x="0" y="0"/>
                      <a:ext cx="3135404" cy="307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1E56">
        <w:rPr>
          <w:noProof/>
          <w:lang w:eastAsia="es-ES_tradnl"/>
        </w:rPr>
        <w:drawing>
          <wp:inline distT="0" distB="0" distL="0" distR="0" wp14:anchorId="7D9CDED1" wp14:editId="56E99070">
            <wp:extent cx="3006650" cy="244411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22" cy="24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E26B" w14:textId="4DA29DDA" w:rsidR="00B01E56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72FAA4F1" w14:textId="56C0DB23" w:rsidR="00B01E56" w:rsidRPr="00B01E56" w:rsidRDefault="00B01E56" w:rsidP="00340EFA">
      <w:pPr>
        <w:rPr>
          <w:b/>
          <w:sz w:val="28"/>
        </w:rPr>
      </w:pPr>
      <w:r w:rsidRPr="00B01E56">
        <w:rPr>
          <w:b/>
          <w:sz w:val="28"/>
        </w:rPr>
        <w:t>Anuncio</w:t>
      </w:r>
      <w:r>
        <w:rPr>
          <w:b/>
          <w:sz w:val="28"/>
        </w:rPr>
        <w:t>s visuales</w:t>
      </w:r>
      <w:r w:rsidRPr="00B01E56">
        <w:rPr>
          <w:b/>
          <w:sz w:val="28"/>
        </w:rPr>
        <w:t xml:space="preserve"> </w:t>
      </w:r>
      <w:r>
        <w:rPr>
          <w:b/>
          <w:sz w:val="28"/>
        </w:rPr>
        <w:t>efectivos</w:t>
      </w:r>
    </w:p>
    <w:p w14:paraId="635F73AB" w14:textId="222D591F" w:rsidR="00B01E56" w:rsidRDefault="00B01E56" w:rsidP="00340EFA">
      <w:r w:rsidRPr="00B01E56">
        <w:rPr>
          <w:noProof/>
          <w:lang w:eastAsia="es-ES_tradnl"/>
        </w:rPr>
        <w:drawing>
          <wp:inline distT="0" distB="0" distL="0" distR="0" wp14:anchorId="40C0BB99" wp14:editId="46D117AD">
            <wp:extent cx="6184900" cy="2913093"/>
            <wp:effectExtent l="0" t="0" r="0" b="8255"/>
            <wp:docPr id="3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5"/>
                    <a:stretch/>
                  </pic:blipFill>
                  <pic:spPr bwMode="auto">
                    <a:xfrm>
                      <a:off x="0" y="0"/>
                      <a:ext cx="6184900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D390" w14:textId="77777777" w:rsidR="00B5026D" w:rsidRPr="00B5026D" w:rsidRDefault="00B5026D" w:rsidP="00B5026D">
      <w:pPr>
        <w:jc w:val="right"/>
      </w:pPr>
      <w:r w:rsidRPr="00B5026D">
        <w:t xml:space="preserve">Fuente: </w:t>
      </w:r>
      <w:r w:rsidRPr="00B5026D">
        <w:rPr>
          <w:i/>
          <w:iCs/>
        </w:rPr>
        <w:t>Publicidad en las redes sociales</w:t>
      </w:r>
      <w:r w:rsidRPr="00B5026D">
        <w:t xml:space="preserve">, </w:t>
      </w:r>
      <w:proofErr w:type="spellStart"/>
      <w:r w:rsidRPr="00B5026D">
        <w:t>Hootsuite</w:t>
      </w:r>
      <w:proofErr w:type="spellEnd"/>
      <w:r w:rsidRPr="00B5026D">
        <w:t>.</w:t>
      </w:r>
    </w:p>
    <w:p w14:paraId="25476842" w14:textId="77777777" w:rsidR="00B01E56" w:rsidRDefault="00B01E56" w:rsidP="00340EFA"/>
    <w:p w14:paraId="3D3A1187" w14:textId="77777777" w:rsidR="00B01E56" w:rsidRDefault="00B01E56" w:rsidP="00340EFA"/>
    <w:p w14:paraId="4FC65DD9" w14:textId="77777777" w:rsidR="00B01E56" w:rsidRDefault="00B01E56" w:rsidP="00340EFA"/>
    <w:p w14:paraId="5E3E53DF" w14:textId="77777777" w:rsidR="00B01E56" w:rsidRDefault="00B01E56" w:rsidP="00340EFA"/>
    <w:p w14:paraId="547F3F12" w14:textId="0172795C" w:rsidR="00945547" w:rsidRPr="00DB3867" w:rsidRDefault="00945547" w:rsidP="00945547">
      <w:pPr>
        <w:rPr>
          <w:sz w:val="22"/>
        </w:rPr>
      </w:pPr>
      <w:r>
        <w:rPr>
          <w:b/>
          <w:sz w:val="28"/>
        </w:rPr>
        <w:t>Campañas en Facebook</w:t>
      </w:r>
      <w:r w:rsidR="00DB3867">
        <w:rPr>
          <w:b/>
          <w:sz w:val="28"/>
        </w:rPr>
        <w:t xml:space="preserve"> </w:t>
      </w:r>
    </w:p>
    <w:p w14:paraId="74591862" w14:textId="77777777" w:rsidR="00945547" w:rsidRPr="00945547" w:rsidRDefault="00945547" w:rsidP="00945547">
      <w:pPr>
        <w:rPr>
          <w:sz w:val="24"/>
        </w:rPr>
      </w:pPr>
      <w:r w:rsidRPr="00945547">
        <w:rPr>
          <w:bCs/>
          <w:sz w:val="24"/>
          <w:lang w:val="es-ES"/>
        </w:rPr>
        <w:t>Objetivos de campaña. Generar</w:t>
      </w:r>
      <w:r w:rsidRPr="00945547">
        <w:rPr>
          <w:bCs/>
          <w:sz w:val="24"/>
          <w:cs/>
          <w:lang w:bidi="mr-IN"/>
        </w:rPr>
        <w:t>…</w:t>
      </w:r>
    </w:p>
    <w:p w14:paraId="19095C92" w14:textId="77777777" w:rsidR="00BB37BC" w:rsidRPr="001C2809" w:rsidRDefault="00981B7C" w:rsidP="001C2809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Conciencia</w:t>
      </w:r>
      <w:r w:rsidRPr="001C2809">
        <w:rPr>
          <w:sz w:val="24"/>
          <w:lang w:val="es-ES"/>
        </w:rPr>
        <w:t xml:space="preserve"> (conocimiento de marca o alcance)</w:t>
      </w:r>
    </w:p>
    <w:p w14:paraId="173105EA" w14:textId="77777777" w:rsidR="00BB37BC" w:rsidRPr="001C2809" w:rsidRDefault="00981B7C" w:rsidP="001C2809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Consideración</w:t>
      </w:r>
      <w:r w:rsidRPr="001C2809">
        <w:rPr>
          <w:sz w:val="24"/>
          <w:lang w:val="es-ES"/>
        </w:rPr>
        <w:t xml:space="preserve"> (tráfico a la web, participación, visualización de vídeos, generar clientes potenciales o interactuar a través de Facebook Messenger)</w:t>
      </w:r>
    </w:p>
    <w:p w14:paraId="33D3F7D4" w14:textId="19651AE4" w:rsidR="00945547" w:rsidRPr="00DB3867" w:rsidRDefault="00981B7C" w:rsidP="00945547">
      <w:pPr>
        <w:pStyle w:val="Prrafodelista"/>
        <w:numPr>
          <w:ilvl w:val="0"/>
          <w:numId w:val="27"/>
        </w:numPr>
        <w:rPr>
          <w:sz w:val="24"/>
        </w:rPr>
      </w:pPr>
      <w:r w:rsidRPr="001C2809">
        <w:rPr>
          <w:bCs/>
          <w:sz w:val="24"/>
          <w:lang w:val="es-ES"/>
        </w:rPr>
        <w:t>Conversión</w:t>
      </w:r>
      <w:r w:rsidRPr="001C2809">
        <w:rPr>
          <w:sz w:val="24"/>
          <w:lang w:val="es-ES"/>
        </w:rPr>
        <w:t xml:space="preserve"> (aumentar compras o clientes potenciales, ventas por catálogo, tráfico a tiendas físicas).</w:t>
      </w:r>
    </w:p>
    <w:p w14:paraId="56C559E5" w14:textId="77777777" w:rsidR="00DB3867" w:rsidRPr="00DB3867" w:rsidRDefault="00DB3867" w:rsidP="00DB3867">
      <w:pPr>
        <w:pStyle w:val="Prrafodelista"/>
        <w:rPr>
          <w:sz w:val="24"/>
        </w:rPr>
      </w:pPr>
    </w:p>
    <w:p w14:paraId="605018E2" w14:textId="117999EA" w:rsidR="00945547" w:rsidRDefault="00945547" w:rsidP="00945547">
      <w:pPr>
        <w:rPr>
          <w:b/>
          <w:sz w:val="28"/>
        </w:rPr>
      </w:pPr>
      <w:r>
        <w:rPr>
          <w:b/>
          <w:sz w:val="28"/>
        </w:rPr>
        <w:t>Anuncios</w:t>
      </w:r>
      <w:r w:rsidRPr="00945547">
        <w:rPr>
          <w:b/>
          <w:sz w:val="28"/>
        </w:rPr>
        <w:t xml:space="preserve"> en Facebook</w:t>
      </w:r>
    </w:p>
    <w:p w14:paraId="1FB2EF83" w14:textId="502946BE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fotos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mostrar producto o persona utilizando el producto</w:t>
      </w:r>
      <w:r w:rsidR="00DB3867">
        <w:rPr>
          <w:sz w:val="24"/>
          <w:lang w:val="es-ES"/>
        </w:rPr>
        <w:t>.</w:t>
      </w:r>
    </w:p>
    <w:p w14:paraId="2E9B4A16" w14:textId="77777777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vídeo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los vídeos cortos tienen tasas de finalización altas, pero si la calidad del mensaje es buena, puede durar más. </w:t>
      </w:r>
    </w:p>
    <w:p w14:paraId="1675EB23" w14:textId="6EC329D8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con historias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ofertas por tiempo limitado. </w:t>
      </w:r>
      <w:r w:rsidR="00DB3867">
        <w:rPr>
          <w:sz w:val="24"/>
          <w:lang w:val="es-ES"/>
        </w:rPr>
        <w:t>Simplicidad</w:t>
      </w:r>
      <w:r w:rsidRPr="00945547">
        <w:rPr>
          <w:sz w:val="24"/>
          <w:lang w:val="es-ES"/>
        </w:rPr>
        <w:t xml:space="preserve">. </w:t>
      </w:r>
    </w:p>
    <w:p w14:paraId="44CA5995" w14:textId="77777777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 con presentación</w:t>
      </w:r>
      <w:r w:rsidRPr="00DB3867">
        <w:rPr>
          <w:b/>
          <w:sz w:val="24"/>
          <w:lang w:val="es-ES"/>
        </w:rPr>
        <w:t>:</w:t>
      </w:r>
      <w:r w:rsidRPr="00945547">
        <w:rPr>
          <w:sz w:val="24"/>
          <w:lang w:val="es-ES"/>
        </w:rPr>
        <w:t xml:space="preserve"> cuando aún no manejas el vídeo</w:t>
      </w:r>
      <w:r w:rsidRPr="00945547">
        <w:rPr>
          <w:sz w:val="24"/>
          <w:cs/>
          <w:lang w:bidi="mr-IN"/>
        </w:rPr>
        <w:t>…</w:t>
      </w:r>
    </w:p>
    <w:p w14:paraId="21DB87FE" w14:textId="4D2E9C85" w:rsidR="00BB37BC" w:rsidRPr="00945547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 xml:space="preserve">Anuncios de </w:t>
      </w:r>
      <w:proofErr w:type="spellStart"/>
      <w:r w:rsidRPr="00DB3867">
        <w:rPr>
          <w:b/>
          <w:bCs/>
          <w:sz w:val="24"/>
          <w:lang w:val="es-ES"/>
        </w:rPr>
        <w:t>messenger</w:t>
      </w:r>
      <w:proofErr w:type="spellEnd"/>
      <w:r w:rsidRPr="00DB3867">
        <w:rPr>
          <w:b/>
          <w:sz w:val="24"/>
          <w:lang w:val="es-ES"/>
        </w:rPr>
        <w:t xml:space="preserve">: </w:t>
      </w:r>
      <w:r w:rsidRPr="00945547">
        <w:rPr>
          <w:sz w:val="24"/>
          <w:lang w:val="es-ES"/>
        </w:rPr>
        <w:t xml:space="preserve">para reiniciar conversaciones abandonadas. </w:t>
      </w:r>
    </w:p>
    <w:p w14:paraId="7DFCCD19" w14:textId="77777777" w:rsidR="00BB37BC" w:rsidRPr="004E7AAA" w:rsidRDefault="00981B7C" w:rsidP="001C2809">
      <w:pPr>
        <w:numPr>
          <w:ilvl w:val="0"/>
          <w:numId w:val="41"/>
        </w:numPr>
        <w:rPr>
          <w:sz w:val="24"/>
        </w:rPr>
      </w:pPr>
      <w:r w:rsidRPr="00DB3867">
        <w:rPr>
          <w:b/>
          <w:bCs/>
          <w:sz w:val="24"/>
          <w:lang w:val="es-ES"/>
        </w:rPr>
        <w:t>Anuncios reproducibles:</w:t>
      </w:r>
      <w:r w:rsidRPr="00945547">
        <w:rPr>
          <w:bCs/>
          <w:sz w:val="24"/>
          <w:lang w:val="es-ES"/>
        </w:rPr>
        <w:t xml:space="preserve"> </w:t>
      </w:r>
      <w:r w:rsidRPr="00945547">
        <w:rPr>
          <w:sz w:val="24"/>
          <w:lang w:val="es-ES"/>
        </w:rPr>
        <w:t>solo para móviles. Utilizados para la venta de juegos. Siempre acompañados de un botón “juega ahora”, “juega gratis”, etc.</w:t>
      </w:r>
    </w:p>
    <w:p w14:paraId="28E01CC7" w14:textId="28B0C677" w:rsidR="004E7AAA" w:rsidRPr="00DB3867" w:rsidRDefault="004E7AAA" w:rsidP="00DB3867">
      <w:pPr>
        <w:numPr>
          <w:ilvl w:val="0"/>
          <w:numId w:val="41"/>
        </w:numPr>
        <w:rPr>
          <w:sz w:val="24"/>
        </w:rPr>
      </w:pPr>
      <w:r w:rsidRPr="004E7AAA">
        <w:rPr>
          <w:b/>
          <w:bCs/>
          <w:sz w:val="24"/>
          <w:lang w:val="es-ES"/>
        </w:rPr>
        <w:t xml:space="preserve">Anuncios de colección: </w:t>
      </w:r>
      <w:r w:rsidRPr="004E7AAA">
        <w:rPr>
          <w:sz w:val="24"/>
          <w:lang w:val="es-ES"/>
        </w:rPr>
        <w:t>funcionan bien en anuncios de minoristas y viajes.</w:t>
      </w:r>
    </w:p>
    <w:p w14:paraId="11479727" w14:textId="6489A3D6" w:rsidR="0085026F" w:rsidRDefault="0085026F" w:rsidP="0085026F">
      <w:pPr>
        <w:numPr>
          <w:ilvl w:val="0"/>
          <w:numId w:val="41"/>
        </w:numPr>
        <w:rPr>
          <w:sz w:val="24"/>
        </w:rPr>
      </w:pPr>
      <w:r w:rsidRPr="0085026F">
        <w:rPr>
          <w:b/>
          <w:bCs/>
          <w:sz w:val="24"/>
          <w:lang w:val="es-ES"/>
        </w:rPr>
        <w:t xml:space="preserve">Anuncios por secuencia: </w:t>
      </w:r>
      <w:r w:rsidRPr="0085026F">
        <w:rPr>
          <w:sz w:val="24"/>
          <w:lang w:val="es-ES"/>
        </w:rPr>
        <w:t>guarda un orden determinado para contar tu mensaje con distintas imágenes seguidas.</w:t>
      </w:r>
    </w:p>
    <w:p w14:paraId="0F5F2355" w14:textId="77777777" w:rsidR="00DB3867" w:rsidRPr="00DB3867" w:rsidRDefault="00DB3867" w:rsidP="00DB3867">
      <w:pPr>
        <w:ind w:left="720"/>
        <w:rPr>
          <w:sz w:val="24"/>
        </w:rPr>
      </w:pPr>
    </w:p>
    <w:p w14:paraId="6A7DD4C4" w14:textId="1E2DA64E" w:rsidR="0085026F" w:rsidRDefault="0085026F" w:rsidP="0085026F">
      <w:pPr>
        <w:rPr>
          <w:b/>
          <w:sz w:val="28"/>
        </w:rPr>
      </w:pPr>
      <w:r>
        <w:rPr>
          <w:b/>
          <w:sz w:val="28"/>
        </w:rPr>
        <w:t>Anuncios</w:t>
      </w:r>
      <w:r w:rsidRPr="00945547">
        <w:rPr>
          <w:b/>
          <w:sz w:val="28"/>
        </w:rPr>
        <w:t xml:space="preserve"> en </w:t>
      </w:r>
      <w:r>
        <w:rPr>
          <w:b/>
          <w:sz w:val="28"/>
        </w:rPr>
        <w:t>Instagram</w:t>
      </w:r>
    </w:p>
    <w:p w14:paraId="403FEA95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con fotos y vídeo: </w:t>
      </w:r>
      <w:r w:rsidRPr="00DB3867">
        <w:rPr>
          <w:bCs/>
          <w:sz w:val="24"/>
          <w:lang w:val="es-ES"/>
        </w:rPr>
        <w:t>en la parte superior veremos “patrocinado”.  Puede llevar botón de llamada a la acción. Deben tener tu identidad visual.</w:t>
      </w:r>
    </w:p>
    <w:p w14:paraId="6F1735CF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por secuencia: </w:t>
      </w:r>
      <w:r w:rsidRPr="00DB3867">
        <w:rPr>
          <w:bCs/>
          <w:sz w:val="24"/>
          <w:lang w:val="es-ES"/>
        </w:rPr>
        <w:t>ninguna imagen fuera de tono. Cuentan una historia.</w:t>
      </w:r>
    </w:p>
    <w:p w14:paraId="687844AD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de colección: </w:t>
      </w:r>
      <w:r w:rsidRPr="00DB3867">
        <w:rPr>
          <w:bCs/>
          <w:sz w:val="24"/>
          <w:lang w:val="es-ES"/>
        </w:rPr>
        <w:t>marcas minoristas. No tienen título, pero puedes incluir hasta 90 caracteres de texto.</w:t>
      </w:r>
    </w:p>
    <w:p w14:paraId="68EF9210" w14:textId="77777777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</w:rPr>
      </w:pPr>
      <w:r w:rsidRPr="00DB3867">
        <w:rPr>
          <w:b/>
          <w:bCs/>
          <w:sz w:val="24"/>
          <w:lang w:val="es-ES"/>
        </w:rPr>
        <w:t xml:space="preserve">Anuncios en IGTV: </w:t>
      </w:r>
      <w:r w:rsidRPr="00DB3867">
        <w:rPr>
          <w:bCs/>
          <w:sz w:val="24"/>
          <w:lang w:val="es-ES"/>
        </w:rPr>
        <w:t>solo para algunas cuentas.</w:t>
      </w:r>
    </w:p>
    <w:p w14:paraId="7AFF8A5E" w14:textId="44640C09" w:rsidR="0085026F" w:rsidRPr="00DB3867" w:rsidRDefault="0085026F" w:rsidP="00DB3867">
      <w:pPr>
        <w:pStyle w:val="Prrafodelista"/>
        <w:numPr>
          <w:ilvl w:val="0"/>
          <w:numId w:val="43"/>
        </w:numPr>
        <w:rPr>
          <w:bCs/>
          <w:sz w:val="24"/>
          <w:lang w:val="es-ES"/>
        </w:rPr>
      </w:pPr>
      <w:r w:rsidRPr="00DB3867">
        <w:rPr>
          <w:b/>
          <w:bCs/>
          <w:sz w:val="24"/>
          <w:lang w:val="es-ES"/>
        </w:rPr>
        <w:t>Anuncios de Historias de Instagram:</w:t>
      </w:r>
      <w:r w:rsidRPr="00DB3867">
        <w:rPr>
          <w:bCs/>
          <w:sz w:val="24"/>
          <w:lang w:val="es-ES"/>
        </w:rPr>
        <w:t xml:space="preserve"> vídeos de hasta 120 segundos. Agrega elementos interactivos para un mejor rendimiento.  Por ejemplo, la prueba A/B. </w:t>
      </w:r>
    </w:p>
    <w:p w14:paraId="1E78AF4D" w14:textId="4A87210C" w:rsidR="00B01E56" w:rsidRDefault="0085026F" w:rsidP="00945547">
      <w:pPr>
        <w:pStyle w:val="Prrafodelista"/>
        <w:numPr>
          <w:ilvl w:val="0"/>
          <w:numId w:val="43"/>
        </w:numPr>
        <w:rPr>
          <w:bCs/>
          <w:sz w:val="24"/>
          <w:lang w:val="es-ES"/>
        </w:rPr>
      </w:pPr>
      <w:r w:rsidRPr="00DB3867">
        <w:rPr>
          <w:b/>
          <w:bCs/>
          <w:sz w:val="24"/>
          <w:lang w:val="es-ES"/>
        </w:rPr>
        <w:t>Anuncios en la sección “Explorar”:</w:t>
      </w:r>
      <w:r w:rsidRPr="00DB3867">
        <w:rPr>
          <w:bCs/>
          <w:sz w:val="24"/>
          <w:lang w:val="es-ES"/>
        </w:rPr>
        <w:t xml:space="preserve"> amplía tu audiencia. El anuncio no aparecerá en “Explorar” directamente, pero sí como publicación en el </w:t>
      </w:r>
      <w:proofErr w:type="spellStart"/>
      <w:r w:rsidRPr="00DB3867">
        <w:rPr>
          <w:bCs/>
          <w:i/>
          <w:sz w:val="24"/>
          <w:lang w:val="es-ES"/>
        </w:rPr>
        <w:t>feed</w:t>
      </w:r>
      <w:proofErr w:type="spellEnd"/>
      <w:r w:rsidRPr="00DB3867">
        <w:rPr>
          <w:bCs/>
          <w:sz w:val="24"/>
          <w:lang w:val="es-ES"/>
        </w:rPr>
        <w:t xml:space="preserve">. </w:t>
      </w:r>
    </w:p>
    <w:p w14:paraId="4FDB3E82" w14:textId="30F63004" w:rsidR="00DB3867" w:rsidRPr="00DB3867" w:rsidRDefault="00DB3867" w:rsidP="00DB3867">
      <w:pPr>
        <w:pStyle w:val="Prrafodelista"/>
        <w:jc w:val="right"/>
        <w:rPr>
          <w:sz w:val="22"/>
        </w:rPr>
      </w:pPr>
      <w:r w:rsidRPr="00DB3867">
        <w:rPr>
          <w:sz w:val="22"/>
        </w:rPr>
        <w:t xml:space="preserve">(Fuente: </w:t>
      </w:r>
      <w:proofErr w:type="spellStart"/>
      <w:r w:rsidRPr="00DB3867">
        <w:rPr>
          <w:sz w:val="22"/>
        </w:rPr>
        <w:t>Hootsuite</w:t>
      </w:r>
      <w:proofErr w:type="spellEnd"/>
      <w:r w:rsidRPr="00DB3867">
        <w:rPr>
          <w:sz w:val="22"/>
        </w:rPr>
        <w:t>)</w:t>
      </w:r>
    </w:p>
    <w:sectPr w:rsidR="00DB3867" w:rsidRPr="00DB3867" w:rsidSect="006C7BD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0" w:h="1682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A81DA" w14:textId="77777777" w:rsidR="00B45F50" w:rsidRDefault="00B45F50" w:rsidP="000F32D0">
      <w:pPr>
        <w:spacing w:before="0" w:after="0" w:line="240" w:lineRule="auto"/>
      </w:pPr>
      <w:r>
        <w:separator/>
      </w:r>
    </w:p>
    <w:p w14:paraId="77843CA4" w14:textId="77777777" w:rsidR="00B45F50" w:rsidRDefault="00B45F50"/>
  </w:endnote>
  <w:endnote w:type="continuationSeparator" w:id="0">
    <w:p w14:paraId="479CC393" w14:textId="77777777" w:rsidR="00B45F50" w:rsidRDefault="00B45F50" w:rsidP="000F32D0">
      <w:pPr>
        <w:spacing w:before="0" w:after="0" w:line="240" w:lineRule="auto"/>
      </w:pPr>
      <w:r>
        <w:continuationSeparator/>
      </w:r>
    </w:p>
    <w:p w14:paraId="6407B877" w14:textId="77777777" w:rsidR="00B45F50" w:rsidRDefault="00B45F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9765AD" w14:textId="77777777" w:rsidR="00376DEF" w:rsidRDefault="00376DEF" w:rsidP="00115EAB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249A9A" w14:textId="77777777" w:rsidR="00376DEF" w:rsidRDefault="00B45F50" w:rsidP="0017623E">
    <w:pPr>
      <w:pStyle w:val="Piedepgina"/>
      <w:ind w:right="360"/>
    </w:pPr>
    <w:r>
      <w:rPr>
        <w:noProof/>
        <w:lang w:eastAsia="es-ES_tradnl"/>
      </w:rPr>
      <w:pict w14:anchorId="0864A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484BF058" w14:textId="77777777" w:rsidR="00376DEF" w:rsidRDefault="00376DEF"/>
  <w:p w14:paraId="2450371D" w14:textId="77777777" w:rsidR="00376DEF" w:rsidRDefault="00376DEF"/>
  <w:p w14:paraId="345F1087" w14:textId="77777777" w:rsidR="00376DEF" w:rsidRDefault="00376DEF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C9CD59" w14:textId="77777777" w:rsidR="00376DEF" w:rsidRPr="0017623E" w:rsidRDefault="00376DEF" w:rsidP="0017623E">
    <w:pPr>
      <w:pStyle w:val="Piedepgina"/>
      <w:framePr w:h="344" w:hRule="exact" w:wrap="none" w:vAnchor="text" w:hAnchor="margin" w:xAlign="right" w:y="129"/>
      <w:rPr>
        <w:rStyle w:val="Nmerodepgina"/>
        <w:color w:val="7F7F7F" w:themeColor="text1" w:themeTint="80"/>
        <w:sz w:val="16"/>
      </w:rPr>
    </w:pPr>
    <w:r w:rsidRPr="0017623E">
      <w:rPr>
        <w:rStyle w:val="Nmerodepgina"/>
        <w:color w:val="7F7F7F" w:themeColor="text1" w:themeTint="80"/>
        <w:sz w:val="16"/>
      </w:rPr>
      <w:fldChar w:fldCharType="begin"/>
    </w:r>
    <w:r w:rsidRPr="0017623E">
      <w:rPr>
        <w:rStyle w:val="Nmerodepgina"/>
        <w:color w:val="7F7F7F" w:themeColor="text1" w:themeTint="80"/>
        <w:sz w:val="16"/>
      </w:rPr>
      <w:instrText xml:space="preserve">PAGE  </w:instrText>
    </w:r>
    <w:r w:rsidRPr="0017623E">
      <w:rPr>
        <w:rStyle w:val="Nmerodepgina"/>
        <w:color w:val="7F7F7F" w:themeColor="text1" w:themeTint="80"/>
        <w:sz w:val="16"/>
      </w:rPr>
      <w:fldChar w:fldCharType="separate"/>
    </w:r>
    <w:r w:rsidR="005B54A1">
      <w:rPr>
        <w:rStyle w:val="Nmerodepgina"/>
        <w:noProof/>
        <w:color w:val="7F7F7F" w:themeColor="text1" w:themeTint="80"/>
        <w:sz w:val="16"/>
      </w:rPr>
      <w:t>2</w:t>
    </w:r>
    <w:r w:rsidRPr="0017623E">
      <w:rPr>
        <w:rStyle w:val="Nmerodepgina"/>
        <w:color w:val="7F7F7F" w:themeColor="text1" w:themeTint="80"/>
        <w:sz w:val="16"/>
      </w:rPr>
      <w:fldChar w:fldCharType="end"/>
    </w:r>
  </w:p>
  <w:p w14:paraId="27D78069" w14:textId="77777777" w:rsidR="00376DEF" w:rsidRDefault="00376DEF" w:rsidP="0017623E">
    <w:pPr>
      <w:pStyle w:val="Piedepgina"/>
      <w:ind w:right="360"/>
    </w:pPr>
    <w:r>
      <w:ptab w:relativeTo="margin" w:alignment="center" w:leader="none"/>
    </w:r>
    <w:r>
      <w:ptab w:relativeTo="margin" w:alignment="right" w:leader="none"/>
    </w:r>
  </w:p>
  <w:p w14:paraId="11661503" w14:textId="77777777" w:rsidR="00376DEF" w:rsidRDefault="00376DEF"/>
  <w:p w14:paraId="1440D7E7" w14:textId="77777777" w:rsidR="00376DEF" w:rsidRDefault="00376DEF"/>
  <w:p w14:paraId="16A77B28" w14:textId="77777777" w:rsidR="00376DEF" w:rsidRDefault="00376DE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130A8" w14:textId="77777777" w:rsidR="00B45F50" w:rsidRDefault="00B45F50" w:rsidP="000F32D0">
      <w:pPr>
        <w:spacing w:before="0" w:after="0" w:line="240" w:lineRule="auto"/>
      </w:pPr>
      <w:r>
        <w:separator/>
      </w:r>
    </w:p>
    <w:p w14:paraId="26848A94" w14:textId="77777777" w:rsidR="00B45F50" w:rsidRDefault="00B45F50"/>
  </w:footnote>
  <w:footnote w:type="continuationSeparator" w:id="0">
    <w:p w14:paraId="35504E36" w14:textId="77777777" w:rsidR="00B45F50" w:rsidRDefault="00B45F50" w:rsidP="000F32D0">
      <w:pPr>
        <w:spacing w:before="0" w:after="0" w:line="240" w:lineRule="auto"/>
      </w:pPr>
      <w:r>
        <w:continuationSeparator/>
      </w:r>
    </w:p>
    <w:p w14:paraId="64D52B48" w14:textId="77777777" w:rsidR="00B45F50" w:rsidRDefault="00B45F50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073670" w14:textId="77777777" w:rsidR="00376DEF" w:rsidRDefault="00B45F50">
    <w:pPr>
      <w:pStyle w:val="Encabezado"/>
    </w:pPr>
    <w:r>
      <w:rPr>
        <w:noProof/>
        <w:lang w:eastAsia="es-ES_tradnl"/>
      </w:rPr>
      <w:pict w14:anchorId="52193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46C00748" w14:textId="77777777" w:rsidR="00376DEF" w:rsidRDefault="00376DEF"/>
  <w:p w14:paraId="4FE42F85" w14:textId="77777777" w:rsidR="00376DEF" w:rsidRDefault="00376DEF"/>
  <w:p w14:paraId="7FFFF467" w14:textId="77777777" w:rsidR="00376DEF" w:rsidRDefault="00376DEF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0D8C83" w14:textId="77777777" w:rsidR="00376DEF" w:rsidRDefault="00376DEF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71552" behindDoc="1" locked="0" layoutInCell="1" allowOverlap="1" wp14:anchorId="05FB9EC0" wp14:editId="2105D57D">
          <wp:simplePos x="0" y="0"/>
          <wp:positionH relativeFrom="column">
            <wp:posOffset>-685801</wp:posOffset>
          </wp:positionH>
          <wp:positionV relativeFrom="paragraph">
            <wp:posOffset>-449580</wp:posOffset>
          </wp:positionV>
          <wp:extent cx="7557135" cy="10707107"/>
          <wp:effectExtent l="0" t="0" r="12065" b="12065"/>
          <wp:wrapNone/>
          <wp:docPr id="1" name="Imagen 1" descr="WORD%20-%20Marcas%20de%20agua/fondo-online-2018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-%20Marcas%20de%20agua/fondo-online-2018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53" cy="1071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D43796" w14:textId="77777777" w:rsidR="00376DEF" w:rsidRDefault="00376DEF"/>
  <w:p w14:paraId="72653F98" w14:textId="77777777" w:rsidR="00376DEF" w:rsidRDefault="00376DEF"/>
  <w:p w14:paraId="31459CB6" w14:textId="77777777" w:rsidR="00376DEF" w:rsidRDefault="00376DEF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D9B5A2" w14:textId="77777777" w:rsidR="00376DEF" w:rsidRDefault="00376DEF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19BD2D73" wp14:editId="098564F4">
          <wp:simplePos x="0" y="0"/>
          <wp:positionH relativeFrom="column">
            <wp:posOffset>-742071</wp:posOffset>
          </wp:positionH>
          <wp:positionV relativeFrom="paragraph">
            <wp:posOffset>-533986</wp:posOffset>
          </wp:positionV>
          <wp:extent cx="7616999" cy="10774367"/>
          <wp:effectExtent l="0" t="0" r="317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TIC$/Campus Virtual/03_COMUNICACION E IDENTIDAD/4.-Identidad Visual Corporativa/Temas y Plantillas URJC online/WORD - Marcas de agua/fondo-portada-online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6999" cy="107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031F2"/>
    <w:multiLevelType w:val="hybridMultilevel"/>
    <w:tmpl w:val="7958BD3E"/>
    <w:lvl w:ilvl="0" w:tplc="88EE8F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86D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A1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431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81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386D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268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0A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7473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282E3C"/>
    <w:multiLevelType w:val="hybridMultilevel"/>
    <w:tmpl w:val="2E2CD536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0453C"/>
    <w:multiLevelType w:val="hybridMultilevel"/>
    <w:tmpl w:val="35E061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C0757"/>
    <w:multiLevelType w:val="hybridMultilevel"/>
    <w:tmpl w:val="A4D4F3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13965"/>
    <w:multiLevelType w:val="hybridMultilevel"/>
    <w:tmpl w:val="2940C78C"/>
    <w:lvl w:ilvl="0" w:tplc="DA22E9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9A8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380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257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E95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92D8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2EE5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8D2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626E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2D31A4"/>
    <w:multiLevelType w:val="hybridMultilevel"/>
    <w:tmpl w:val="50068116"/>
    <w:lvl w:ilvl="0" w:tplc="8AECE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8AB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23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45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32D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25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05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2C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0A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9E3018"/>
    <w:multiLevelType w:val="hybridMultilevel"/>
    <w:tmpl w:val="6CCE99C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B0ACD"/>
    <w:multiLevelType w:val="hybridMultilevel"/>
    <w:tmpl w:val="20A83BAC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8217043"/>
    <w:multiLevelType w:val="hybridMultilevel"/>
    <w:tmpl w:val="0838957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E5C58"/>
    <w:multiLevelType w:val="hybridMultilevel"/>
    <w:tmpl w:val="D1DA2A6C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56E61"/>
    <w:multiLevelType w:val="hybridMultilevel"/>
    <w:tmpl w:val="9598678A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C33A9"/>
    <w:multiLevelType w:val="hybridMultilevel"/>
    <w:tmpl w:val="192275D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42809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562A0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25085A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75C41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38E55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7585A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782BE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76EED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2">
    <w:nsid w:val="23954D1A"/>
    <w:multiLevelType w:val="hybridMultilevel"/>
    <w:tmpl w:val="334C6B6C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932BF"/>
    <w:multiLevelType w:val="hybridMultilevel"/>
    <w:tmpl w:val="E892C18A"/>
    <w:lvl w:ilvl="0" w:tplc="5A527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AF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68E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A8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8E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25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4A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04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0B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A361B34"/>
    <w:multiLevelType w:val="hybridMultilevel"/>
    <w:tmpl w:val="85E89B0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36BAF"/>
    <w:multiLevelType w:val="hybridMultilevel"/>
    <w:tmpl w:val="A7DC0D4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35FCF"/>
    <w:multiLevelType w:val="hybridMultilevel"/>
    <w:tmpl w:val="9FA053CE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48658D"/>
    <w:multiLevelType w:val="hybridMultilevel"/>
    <w:tmpl w:val="2EC0EDA0"/>
    <w:lvl w:ilvl="0" w:tplc="A866E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CE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EC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6A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04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A5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62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48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01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936EF5"/>
    <w:multiLevelType w:val="hybridMultilevel"/>
    <w:tmpl w:val="3646744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D5177"/>
    <w:multiLevelType w:val="hybridMultilevel"/>
    <w:tmpl w:val="08D08E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930650"/>
    <w:multiLevelType w:val="hybridMultilevel"/>
    <w:tmpl w:val="9F922A8E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13D1201"/>
    <w:multiLevelType w:val="hybridMultilevel"/>
    <w:tmpl w:val="C45EE296"/>
    <w:lvl w:ilvl="0" w:tplc="1CFC6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63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C3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05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8C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4C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8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25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7ED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50758F2"/>
    <w:multiLevelType w:val="hybridMultilevel"/>
    <w:tmpl w:val="04B6274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26ABE"/>
    <w:multiLevelType w:val="hybridMultilevel"/>
    <w:tmpl w:val="DA3EF77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140C6"/>
    <w:multiLevelType w:val="hybridMultilevel"/>
    <w:tmpl w:val="CD64F52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5F0B4D"/>
    <w:multiLevelType w:val="hybridMultilevel"/>
    <w:tmpl w:val="843C58A2"/>
    <w:lvl w:ilvl="0" w:tplc="DA7C75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42809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562A0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25085A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75C41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38E55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A7585A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3782BE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76EED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6">
    <w:nsid w:val="506F0570"/>
    <w:multiLevelType w:val="hybridMultilevel"/>
    <w:tmpl w:val="92D8FA6E"/>
    <w:lvl w:ilvl="0" w:tplc="D2C8D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21D2A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4A4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E1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8C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0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F6C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A5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A2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0CE36B9"/>
    <w:multiLevelType w:val="hybridMultilevel"/>
    <w:tmpl w:val="4DE0FB6C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F54E42"/>
    <w:multiLevelType w:val="hybridMultilevel"/>
    <w:tmpl w:val="4912C234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23101"/>
    <w:multiLevelType w:val="hybridMultilevel"/>
    <w:tmpl w:val="6FD0DF9C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53956"/>
    <w:multiLevelType w:val="hybridMultilevel"/>
    <w:tmpl w:val="B79EDAB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9032F2"/>
    <w:multiLevelType w:val="hybridMultilevel"/>
    <w:tmpl w:val="7BDC2C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5B22E6"/>
    <w:multiLevelType w:val="hybridMultilevel"/>
    <w:tmpl w:val="F5FC9032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3C7C5F"/>
    <w:multiLevelType w:val="hybridMultilevel"/>
    <w:tmpl w:val="304AFBF4"/>
    <w:lvl w:ilvl="0" w:tplc="0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2F81085"/>
    <w:multiLevelType w:val="hybridMultilevel"/>
    <w:tmpl w:val="D1E03764"/>
    <w:lvl w:ilvl="0" w:tplc="4852D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048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E3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324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28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2D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2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3A4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8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3383756"/>
    <w:multiLevelType w:val="hybridMultilevel"/>
    <w:tmpl w:val="518608B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E6A40"/>
    <w:multiLevelType w:val="hybridMultilevel"/>
    <w:tmpl w:val="D68A27A8"/>
    <w:lvl w:ilvl="0" w:tplc="0B9A672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9186D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A17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B431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281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386D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268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0A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7473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107519"/>
    <w:multiLevelType w:val="hybridMultilevel"/>
    <w:tmpl w:val="1FFAFE68"/>
    <w:lvl w:ilvl="0" w:tplc="65DC0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0B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14B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E8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4C5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05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0F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A8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849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2E1A99"/>
    <w:multiLevelType w:val="hybridMultilevel"/>
    <w:tmpl w:val="3B7AFFA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9C011B"/>
    <w:multiLevelType w:val="hybridMultilevel"/>
    <w:tmpl w:val="40463E30"/>
    <w:lvl w:ilvl="0" w:tplc="0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AC52795"/>
    <w:multiLevelType w:val="hybridMultilevel"/>
    <w:tmpl w:val="54D044A0"/>
    <w:lvl w:ilvl="0" w:tplc="1952C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A5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C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85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27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87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8B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23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02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B7D3D44"/>
    <w:multiLevelType w:val="hybridMultilevel"/>
    <w:tmpl w:val="02E08A2C"/>
    <w:lvl w:ilvl="0" w:tplc="3B8CD8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A3AA55D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BD480A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3121B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6BB8DC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7CB0E1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6226F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6E7040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99FE0B18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C384006"/>
    <w:multiLevelType w:val="hybridMultilevel"/>
    <w:tmpl w:val="DCF05BE4"/>
    <w:lvl w:ilvl="0" w:tplc="B21EB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0E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BEF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2A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E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F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2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CC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27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9"/>
  </w:num>
  <w:num w:numId="3">
    <w:abstractNumId w:val="40"/>
  </w:num>
  <w:num w:numId="4">
    <w:abstractNumId w:val="26"/>
  </w:num>
  <w:num w:numId="5">
    <w:abstractNumId w:val="37"/>
  </w:num>
  <w:num w:numId="6">
    <w:abstractNumId w:val="41"/>
  </w:num>
  <w:num w:numId="7">
    <w:abstractNumId w:val="38"/>
  </w:num>
  <w:num w:numId="8">
    <w:abstractNumId w:val="17"/>
  </w:num>
  <w:num w:numId="9">
    <w:abstractNumId w:val="34"/>
  </w:num>
  <w:num w:numId="10">
    <w:abstractNumId w:val="5"/>
  </w:num>
  <w:num w:numId="11">
    <w:abstractNumId w:val="31"/>
  </w:num>
  <w:num w:numId="12">
    <w:abstractNumId w:val="24"/>
  </w:num>
  <w:num w:numId="13">
    <w:abstractNumId w:val="27"/>
  </w:num>
  <w:num w:numId="14">
    <w:abstractNumId w:val="15"/>
  </w:num>
  <w:num w:numId="15">
    <w:abstractNumId w:val="12"/>
  </w:num>
  <w:num w:numId="16">
    <w:abstractNumId w:val="9"/>
  </w:num>
  <w:num w:numId="17">
    <w:abstractNumId w:val="32"/>
  </w:num>
  <w:num w:numId="18">
    <w:abstractNumId w:val="8"/>
  </w:num>
  <w:num w:numId="19">
    <w:abstractNumId w:val="23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35"/>
  </w:num>
  <w:num w:numId="26">
    <w:abstractNumId w:val="6"/>
  </w:num>
  <w:num w:numId="27">
    <w:abstractNumId w:val="1"/>
  </w:num>
  <w:num w:numId="28">
    <w:abstractNumId w:val="16"/>
  </w:num>
  <w:num w:numId="29">
    <w:abstractNumId w:val="20"/>
  </w:num>
  <w:num w:numId="30">
    <w:abstractNumId w:val="21"/>
  </w:num>
  <w:num w:numId="31">
    <w:abstractNumId w:val="13"/>
  </w:num>
  <w:num w:numId="32">
    <w:abstractNumId w:val="42"/>
  </w:num>
  <w:num w:numId="33">
    <w:abstractNumId w:val="14"/>
  </w:num>
  <w:num w:numId="34">
    <w:abstractNumId w:val="39"/>
  </w:num>
  <w:num w:numId="35">
    <w:abstractNumId w:val="33"/>
  </w:num>
  <w:num w:numId="36">
    <w:abstractNumId w:val="28"/>
  </w:num>
  <w:num w:numId="37">
    <w:abstractNumId w:val="7"/>
  </w:num>
  <w:num w:numId="38">
    <w:abstractNumId w:val="0"/>
  </w:num>
  <w:num w:numId="39">
    <w:abstractNumId w:val="4"/>
  </w:num>
  <w:num w:numId="40">
    <w:abstractNumId w:val="25"/>
  </w:num>
  <w:num w:numId="41">
    <w:abstractNumId w:val="11"/>
  </w:num>
  <w:num w:numId="42">
    <w:abstractNumId w:val="36"/>
  </w:num>
  <w:num w:numId="43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oNotDisplayPageBoundaries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28"/>
    <w:rsid w:val="000225A8"/>
    <w:rsid w:val="00026A89"/>
    <w:rsid w:val="00030764"/>
    <w:rsid w:val="00032771"/>
    <w:rsid w:val="00042830"/>
    <w:rsid w:val="00050678"/>
    <w:rsid w:val="00071E9E"/>
    <w:rsid w:val="00087AF9"/>
    <w:rsid w:val="00093C40"/>
    <w:rsid w:val="00097C4B"/>
    <w:rsid w:val="000C18A2"/>
    <w:rsid w:val="000C4B00"/>
    <w:rsid w:val="000D54CD"/>
    <w:rsid w:val="000F32D0"/>
    <w:rsid w:val="000F3F1D"/>
    <w:rsid w:val="00115EAB"/>
    <w:rsid w:val="0012101B"/>
    <w:rsid w:val="00152D2C"/>
    <w:rsid w:val="0017623E"/>
    <w:rsid w:val="00176842"/>
    <w:rsid w:val="001A31B9"/>
    <w:rsid w:val="001B2305"/>
    <w:rsid w:val="001C0458"/>
    <w:rsid w:val="001C2809"/>
    <w:rsid w:val="001C364C"/>
    <w:rsid w:val="0025424C"/>
    <w:rsid w:val="00262FA3"/>
    <w:rsid w:val="002672E6"/>
    <w:rsid w:val="00275922"/>
    <w:rsid w:val="00286FBD"/>
    <w:rsid w:val="002A63AB"/>
    <w:rsid w:val="002F6828"/>
    <w:rsid w:val="00323A39"/>
    <w:rsid w:val="00335D07"/>
    <w:rsid w:val="00340EFA"/>
    <w:rsid w:val="003536F8"/>
    <w:rsid w:val="00376DEF"/>
    <w:rsid w:val="00427E24"/>
    <w:rsid w:val="00430418"/>
    <w:rsid w:val="00437A1A"/>
    <w:rsid w:val="0047551B"/>
    <w:rsid w:val="0048001E"/>
    <w:rsid w:val="00482DA4"/>
    <w:rsid w:val="00484AFC"/>
    <w:rsid w:val="004A34E8"/>
    <w:rsid w:val="004A5818"/>
    <w:rsid w:val="004C6546"/>
    <w:rsid w:val="004D05B1"/>
    <w:rsid w:val="004E7AAA"/>
    <w:rsid w:val="004E7AB2"/>
    <w:rsid w:val="004F4FDC"/>
    <w:rsid w:val="00502E52"/>
    <w:rsid w:val="0051415E"/>
    <w:rsid w:val="0052123F"/>
    <w:rsid w:val="0058008B"/>
    <w:rsid w:val="005967CA"/>
    <w:rsid w:val="005A0FC6"/>
    <w:rsid w:val="005A2A83"/>
    <w:rsid w:val="005A48E5"/>
    <w:rsid w:val="005B03DD"/>
    <w:rsid w:val="005B54A1"/>
    <w:rsid w:val="005B6215"/>
    <w:rsid w:val="005B69E2"/>
    <w:rsid w:val="00611F5D"/>
    <w:rsid w:val="00627945"/>
    <w:rsid w:val="0064658A"/>
    <w:rsid w:val="00674F3F"/>
    <w:rsid w:val="00683D84"/>
    <w:rsid w:val="006A69BA"/>
    <w:rsid w:val="006B1AC1"/>
    <w:rsid w:val="006C7BD1"/>
    <w:rsid w:val="006D27E6"/>
    <w:rsid w:val="006F302E"/>
    <w:rsid w:val="00767BB7"/>
    <w:rsid w:val="0079641B"/>
    <w:rsid w:val="008022B5"/>
    <w:rsid w:val="008330A0"/>
    <w:rsid w:val="0085026F"/>
    <w:rsid w:val="008B4B10"/>
    <w:rsid w:val="008D0037"/>
    <w:rsid w:val="008E5888"/>
    <w:rsid w:val="00931856"/>
    <w:rsid w:val="00945547"/>
    <w:rsid w:val="00963E9E"/>
    <w:rsid w:val="00981B7C"/>
    <w:rsid w:val="009B4CE7"/>
    <w:rsid w:val="00A0489B"/>
    <w:rsid w:val="00A37BA1"/>
    <w:rsid w:val="00A4439D"/>
    <w:rsid w:val="00A5282C"/>
    <w:rsid w:val="00AA7BE5"/>
    <w:rsid w:val="00AD1B0C"/>
    <w:rsid w:val="00B01E56"/>
    <w:rsid w:val="00B21A18"/>
    <w:rsid w:val="00B41E2B"/>
    <w:rsid w:val="00B45F50"/>
    <w:rsid w:val="00B5026D"/>
    <w:rsid w:val="00BB37BC"/>
    <w:rsid w:val="00BC5392"/>
    <w:rsid w:val="00C05065"/>
    <w:rsid w:val="00C25E3F"/>
    <w:rsid w:val="00C77BAD"/>
    <w:rsid w:val="00C84211"/>
    <w:rsid w:val="00CB7E17"/>
    <w:rsid w:val="00CE6DEB"/>
    <w:rsid w:val="00D07ABC"/>
    <w:rsid w:val="00D11099"/>
    <w:rsid w:val="00D1791A"/>
    <w:rsid w:val="00D44701"/>
    <w:rsid w:val="00D52F42"/>
    <w:rsid w:val="00D76219"/>
    <w:rsid w:val="00DB3867"/>
    <w:rsid w:val="00EC0787"/>
    <w:rsid w:val="00EE3CAC"/>
    <w:rsid w:val="00F01D42"/>
    <w:rsid w:val="00F40B4A"/>
    <w:rsid w:val="00F44DE3"/>
    <w:rsid w:val="00F74230"/>
    <w:rsid w:val="00F770D9"/>
    <w:rsid w:val="00FB18AD"/>
    <w:rsid w:val="00FB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D0719F"/>
  <w14:defaultImageDpi w14:val="32767"/>
  <w15:chartTrackingRefBased/>
  <w15:docId w15:val="{631369F2-051D-BF4E-B884-CE47EBD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026F"/>
    <w:pPr>
      <w:spacing w:before="120" w:after="120" w:line="276" w:lineRule="auto"/>
      <w:jc w:val="both"/>
    </w:pPr>
    <w:rPr>
      <w:rFonts w:ascii="Helvetica Light" w:hAnsi="Helvetica Light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87AF9"/>
    <w:pPr>
      <w:keepNext/>
      <w:keepLines/>
      <w:spacing w:before="240"/>
      <w:outlineLvl w:val="0"/>
    </w:pPr>
    <w:rPr>
      <w:rFonts w:ascii="Gill Sans MT" w:eastAsiaTheme="majorEastAsia" w:hAnsi="Gill Sans MT" w:cstheme="majorBidi"/>
      <w:color w:val="CB1B16"/>
      <w:sz w:val="4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7551B"/>
    <w:pPr>
      <w:keepNext/>
      <w:keepLines/>
      <w:spacing w:before="40"/>
      <w:jc w:val="left"/>
      <w:outlineLvl w:val="1"/>
    </w:pPr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64658A"/>
    <w:pPr>
      <w:keepNext/>
      <w:keepLines/>
      <w:spacing w:before="40"/>
      <w:jc w:val="left"/>
      <w:outlineLvl w:val="2"/>
    </w:pPr>
    <w:rPr>
      <w:rFonts w:ascii="Helvetica" w:eastAsiaTheme="majorEastAsia" w:hAnsi="Helvetica" w:cstheme="majorBidi"/>
      <w:b/>
      <w:bCs/>
      <w:color w:val="262626" w:themeColor="text1" w:themeTint="D9"/>
      <w:sz w:val="24"/>
      <w:lang w:val="es-ES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C4B00"/>
    <w:pPr>
      <w:keepNext/>
      <w:keepLines/>
      <w:spacing w:before="40"/>
      <w:jc w:val="left"/>
      <w:outlineLvl w:val="3"/>
    </w:pPr>
    <w:rPr>
      <w:rFonts w:ascii="Helvetica" w:eastAsiaTheme="majorEastAsia" w:hAnsi="Helvetica" w:cstheme="majorBidi"/>
      <w:color w:val="262626" w:themeColor="text1" w:themeTint="D9"/>
      <w:sz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F74230"/>
    <w:pPr>
      <w:keepNext/>
      <w:keepLines/>
      <w:spacing w:before="40"/>
      <w:jc w:val="left"/>
      <w:outlineLvl w:val="4"/>
    </w:pPr>
    <w:rPr>
      <w:rFonts w:eastAsiaTheme="majorEastAsia" w:cstheme="majorBidi"/>
      <w:sz w:val="24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0C4B00"/>
    <w:pPr>
      <w:keepNext/>
      <w:keepLines/>
      <w:spacing w:before="40"/>
      <w:jc w:val="left"/>
      <w:outlineLvl w:val="5"/>
    </w:pPr>
    <w:rPr>
      <w:rFonts w:eastAsiaTheme="majorEastAsia" w:cstheme="majorBidi"/>
      <w:b/>
      <w:color w:val="595959" w:themeColor="text1" w:themeTint="A6"/>
      <w:sz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87AF9"/>
    <w:pPr>
      <w:keepNext/>
      <w:keepLines/>
      <w:spacing w:before="40"/>
      <w:jc w:val="left"/>
      <w:outlineLvl w:val="6"/>
    </w:pPr>
    <w:rPr>
      <w:rFonts w:eastAsiaTheme="majorEastAsia" w:cstheme="majorBidi"/>
      <w:b/>
      <w:color w:val="7F7F7F" w:themeColor="text1" w:themeTint="80"/>
      <w:sz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87AF9"/>
    <w:pPr>
      <w:keepNext/>
      <w:keepLines/>
      <w:spacing w:before="40" w:after="0"/>
      <w:jc w:val="left"/>
      <w:outlineLvl w:val="7"/>
    </w:pPr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autoRedefine/>
    <w:uiPriority w:val="9"/>
    <w:unhideWhenUsed/>
    <w:qFormat/>
    <w:rsid w:val="00087AF9"/>
    <w:pPr>
      <w:keepNext/>
      <w:keepLines/>
      <w:spacing w:before="40" w:after="0"/>
      <w:jc w:val="left"/>
      <w:outlineLvl w:val="8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D0"/>
  </w:style>
  <w:style w:type="paragraph" w:styleId="Piedepgina">
    <w:name w:val="footer"/>
    <w:basedOn w:val="Normal"/>
    <w:link w:val="Piedepgina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D0"/>
  </w:style>
  <w:style w:type="paragraph" w:styleId="Sinespaciado">
    <w:name w:val="No Spacing"/>
    <w:link w:val="SinespaciadoCar"/>
    <w:autoRedefine/>
    <w:uiPriority w:val="1"/>
    <w:qFormat/>
    <w:rsid w:val="006A69BA"/>
    <w:pPr>
      <w:spacing w:before="40" w:after="560" w:line="216" w:lineRule="auto"/>
    </w:pPr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A69BA"/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087AF9"/>
    <w:rPr>
      <w:rFonts w:ascii="Gill Sans MT" w:eastAsiaTheme="majorEastAsia" w:hAnsi="Gill Sans MT" w:cstheme="majorBidi"/>
      <w:color w:val="CB1B16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7551B"/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F74230"/>
    <w:pPr>
      <w:contextualSpacing/>
    </w:pPr>
    <w:rPr>
      <w:rFonts w:ascii="Helvetica" w:eastAsiaTheme="majorEastAsia" w:hAnsi="Helvetica" w:cstheme="majorBidi"/>
      <w:color w:val="auto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74230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F74230"/>
    <w:rPr>
      <w:i/>
      <w:iCs/>
      <w:color w:val="CB1B16"/>
    </w:rPr>
  </w:style>
  <w:style w:type="character" w:styleId="Textoennegrita">
    <w:name w:val="Strong"/>
    <w:basedOn w:val="Fuentedeprrafopredeter"/>
    <w:uiPriority w:val="22"/>
    <w:qFormat/>
    <w:rsid w:val="00482DA4"/>
    <w:rPr>
      <w:rFonts w:ascii="Helvetica" w:hAnsi="Helvetica"/>
      <w:b/>
      <w:bCs/>
      <w:i w:val="0"/>
      <w:iCs w:val="0"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autoRedefine/>
    <w:uiPriority w:val="30"/>
    <w:qFormat/>
    <w:rsid w:val="000C4B00"/>
    <w:pPr>
      <w:pBdr>
        <w:top w:val="single" w:sz="4" w:space="10" w:color="FFFFFF" w:themeColor="background1"/>
        <w:left w:val="single" w:sz="48" w:space="4" w:color="DDDDDD" w:themeColor="background2"/>
        <w:bottom w:val="single" w:sz="4" w:space="10" w:color="FFFFFF" w:themeColor="background1"/>
      </w:pBdr>
      <w:spacing w:before="360" w:after="360"/>
      <w:ind w:left="851" w:right="851"/>
      <w:jc w:val="left"/>
    </w:pPr>
    <w:rPr>
      <w:rFonts w:ascii="Helvetica Oblique" w:hAnsi="Helvetica Oblique"/>
      <w:i/>
      <w:iCs/>
      <w:sz w:val="24"/>
    </w:rPr>
  </w:style>
  <w:style w:type="character" w:customStyle="1" w:styleId="CitaintensaCar">
    <w:name w:val="Cita intensa Car"/>
    <w:basedOn w:val="Fuentedeprrafopredeter"/>
    <w:link w:val="Citaintensa"/>
    <w:uiPriority w:val="30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74230"/>
    <w:rPr>
      <w:b/>
      <w:bCs/>
      <w:smallCaps/>
      <w:color w:val="CB1B16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64658A"/>
    <w:rPr>
      <w:rFonts w:ascii="Helvetica" w:eastAsiaTheme="majorEastAsia" w:hAnsi="Helvetica" w:cstheme="majorBidi"/>
      <w:b/>
      <w:bCs/>
      <w:color w:val="262626" w:themeColor="text1" w:themeTint="D9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0C4B00"/>
    <w:rPr>
      <w:rFonts w:ascii="Helvetica" w:eastAsiaTheme="majorEastAsia" w:hAnsi="Helvetica" w:cstheme="majorBidi"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rsid w:val="00F74230"/>
    <w:rPr>
      <w:rFonts w:ascii="Helvetica Light" w:eastAsiaTheme="majorEastAsia" w:hAnsi="Helvetica Light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0C4B00"/>
    <w:rPr>
      <w:rFonts w:ascii="Helvetica Light" w:eastAsiaTheme="majorEastAsia" w:hAnsi="Helvetica Light" w:cstheme="majorBidi"/>
      <w:b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087AF9"/>
    <w:rPr>
      <w:rFonts w:ascii="Helvetica Light" w:eastAsiaTheme="majorEastAsia" w:hAnsi="Helvetica Light" w:cstheme="majorBidi"/>
      <w:b/>
      <w:color w:val="7F7F7F" w:themeColor="text1" w:themeTint="80"/>
      <w:sz w:val="22"/>
    </w:rPr>
  </w:style>
  <w:style w:type="paragraph" w:styleId="TtulodeTDC">
    <w:name w:val="TOC Heading"/>
    <w:basedOn w:val="Ttulo1"/>
    <w:next w:val="Normal"/>
    <w:autoRedefine/>
    <w:uiPriority w:val="39"/>
    <w:semiHidden/>
    <w:unhideWhenUsed/>
    <w:qFormat/>
    <w:rsid w:val="00F74230"/>
    <w:pPr>
      <w:outlineLvl w:val="9"/>
    </w:pPr>
  </w:style>
  <w:style w:type="character" w:styleId="Hipervnculo">
    <w:name w:val="Hyperlink"/>
    <w:basedOn w:val="Fuentedeprrafopredeter"/>
    <w:uiPriority w:val="99"/>
    <w:unhideWhenUsed/>
    <w:qFormat/>
    <w:rsid w:val="00F74230"/>
    <w:rPr>
      <w:color w:val="CB1B1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392"/>
    <w:rPr>
      <w:color w:val="7F7F7F" w:themeColor="text1" w:themeTint="80"/>
      <w:u w:val="single"/>
    </w:rPr>
  </w:style>
  <w:style w:type="character" w:customStyle="1" w:styleId="Mencin1">
    <w:name w:val="Mención1"/>
    <w:basedOn w:val="Fuentedeprrafopredeter"/>
    <w:uiPriority w:val="99"/>
    <w:semiHidden/>
    <w:unhideWhenUsed/>
    <w:rsid w:val="00BC5392"/>
    <w:rPr>
      <w:color w:val="404040" w:themeColor="text1" w:themeTint="BF"/>
      <w:shd w:val="clear" w:color="auto" w:fill="E6E6E6"/>
    </w:rPr>
  </w:style>
  <w:style w:type="paragraph" w:styleId="Textodebloque">
    <w:name w:val="Block Text"/>
    <w:basedOn w:val="Normal"/>
    <w:autoRedefine/>
    <w:uiPriority w:val="99"/>
    <w:semiHidden/>
    <w:unhideWhenUsed/>
    <w:qFormat/>
    <w:rsid w:val="00F7423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rFonts w:ascii="Helvetica Light Oblique" w:eastAsiaTheme="minorEastAsia" w:hAnsi="Helvetica Light Oblique"/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D07ABC"/>
    <w:pPr>
      <w:spacing w:after="0"/>
      <w:jc w:val="left"/>
    </w:pPr>
    <w:rPr>
      <w:rFonts w:asciiTheme="minorHAnsi" w:hAnsiTheme="minorHAnsi"/>
      <w:b/>
      <w:b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D07ABC"/>
    <w:pPr>
      <w:spacing w:before="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07ABC"/>
    <w:pPr>
      <w:spacing w:before="0" w:after="0"/>
      <w:ind w:left="400"/>
      <w:jc w:val="left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07ABC"/>
    <w:pPr>
      <w:spacing w:before="0" w:after="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7ABC"/>
    <w:pPr>
      <w:spacing w:before="0" w:after="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7ABC"/>
    <w:pPr>
      <w:spacing w:before="0" w:after="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7ABC"/>
    <w:pPr>
      <w:spacing w:before="0" w:after="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7ABC"/>
    <w:pPr>
      <w:spacing w:before="0" w:after="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7ABC"/>
    <w:pPr>
      <w:spacing w:before="0" w:after="0"/>
      <w:ind w:left="1600"/>
      <w:jc w:val="left"/>
    </w:pPr>
    <w:rPr>
      <w:rFonts w:asciiTheme="minorHAnsi" w:hAnsiTheme="minorHAnsi"/>
      <w:szCs w:val="20"/>
    </w:rPr>
  </w:style>
  <w:style w:type="character" w:customStyle="1" w:styleId="Ttulo8Car">
    <w:name w:val="Título 8 Car"/>
    <w:basedOn w:val="Fuentedeprrafopredeter"/>
    <w:link w:val="Ttulo8"/>
    <w:uiPriority w:val="9"/>
    <w:rsid w:val="00087AF9"/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87AF9"/>
    <w:rPr>
      <w:rFonts w:ascii="Helvetica Light" w:eastAsiaTheme="majorEastAsia" w:hAnsi="Helvetica Light" w:cstheme="majorBidi"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F74230"/>
    <w:pPr>
      <w:numPr>
        <w:ilvl w:val="1"/>
      </w:numPr>
      <w:spacing w:after="160"/>
      <w:jc w:val="left"/>
    </w:pPr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74230"/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styleId="nfasissutil">
    <w:name w:val="Subtle Emphasis"/>
    <w:basedOn w:val="Fuentedeprrafopredeter"/>
    <w:uiPriority w:val="19"/>
    <w:qFormat/>
    <w:rsid w:val="00F7423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F74230"/>
    <w:rPr>
      <w:i/>
      <w:i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C4B00"/>
    <w:pPr>
      <w:spacing w:before="200" w:after="160"/>
      <w:ind w:left="864" w:right="864"/>
      <w:jc w:val="center"/>
    </w:pPr>
    <w:rPr>
      <w:rFonts w:ascii="Helvetica Oblique" w:hAnsi="Helvetica Oblique"/>
      <w:i/>
      <w:iCs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Nmerodepgina">
    <w:name w:val="page number"/>
    <w:basedOn w:val="Fuentedeprrafopredeter"/>
    <w:uiPriority w:val="99"/>
    <w:semiHidden/>
    <w:unhideWhenUsed/>
    <w:rsid w:val="005A48E5"/>
  </w:style>
  <w:style w:type="table" w:styleId="Tablaconcuadrcula">
    <w:name w:val="Table Grid"/>
    <w:basedOn w:val="Tablanormal"/>
    <w:uiPriority w:val="39"/>
    <w:rsid w:val="00042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-nfasis1">
    <w:name w:val="Grid Table 1 Light Accent 1"/>
    <w:basedOn w:val="Tablanormal"/>
    <w:uiPriority w:val="46"/>
    <w:rsid w:val="00042830"/>
    <w:tblPr>
      <w:tblStyleRowBandSize w:val="1"/>
      <w:tblStyleColBandSize w:val="1"/>
      <w:tblInd w:w="0" w:type="dxa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C7BD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BD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customStyle="1" w:styleId="Ttulodocumento">
    <w:name w:val="Título documento"/>
    <w:basedOn w:val="Sinespaciado"/>
    <w:autoRedefine/>
    <w:qFormat/>
    <w:rsid w:val="00611F5D"/>
  </w:style>
  <w:style w:type="paragraph" w:customStyle="1" w:styleId="Estilo1Portada">
    <w:name w:val="Estilo1 Portada"/>
    <w:basedOn w:val="Sinespaciado"/>
    <w:qFormat/>
    <w:rsid w:val="00611F5D"/>
    <w:pPr>
      <w:spacing w:after="40"/>
    </w:pPr>
    <w:rPr>
      <w:sz w:val="48"/>
    </w:rPr>
  </w:style>
  <w:style w:type="paragraph" w:customStyle="1" w:styleId="Estilo1">
    <w:name w:val="Estilo1"/>
    <w:basedOn w:val="Sinespaciado"/>
    <w:next w:val="Estilo1Portada"/>
    <w:qFormat/>
    <w:rsid w:val="00437A1A"/>
    <w:pPr>
      <w:spacing w:after="40"/>
    </w:pPr>
    <w:rPr>
      <w:sz w:val="56"/>
    </w:rPr>
  </w:style>
  <w:style w:type="paragraph" w:styleId="Descripcin">
    <w:name w:val="caption"/>
    <w:basedOn w:val="Normal"/>
    <w:next w:val="Normal"/>
    <w:uiPriority w:val="35"/>
    <w:unhideWhenUsed/>
    <w:qFormat/>
    <w:rsid w:val="00B21A18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character" w:styleId="Referenciasutil">
    <w:name w:val="Subtle Reference"/>
    <w:basedOn w:val="Fuentedeprrafopredeter"/>
    <w:uiPriority w:val="31"/>
    <w:qFormat/>
    <w:rsid w:val="00B21A18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FB46AB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rsid w:val="00683D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D27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s-ES" w:eastAsia="es-ES_tradnl"/>
    </w:rPr>
  </w:style>
  <w:style w:type="character" w:customStyle="1" w:styleId="personname">
    <w:name w:val="person_name"/>
    <w:basedOn w:val="Fuentedeprrafopredeter"/>
    <w:rsid w:val="00C84211"/>
  </w:style>
  <w:style w:type="character" w:styleId="Refdecomentario">
    <w:name w:val="annotation reference"/>
    <w:basedOn w:val="Fuentedeprrafopredeter"/>
    <w:uiPriority w:val="99"/>
    <w:semiHidden/>
    <w:unhideWhenUsed/>
    <w:rsid w:val="004A34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34E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34E8"/>
    <w:rPr>
      <w:rFonts w:ascii="Helvetica Light" w:hAnsi="Helvetica Light"/>
      <w:color w:val="404040" w:themeColor="text1" w:themeTint="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34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34E8"/>
    <w:rPr>
      <w:rFonts w:ascii="Helvetica Light" w:hAnsi="Helvetica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184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8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02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7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13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1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2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64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8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8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1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3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4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9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1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5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4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2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846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337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210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8509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5255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842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803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935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74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0899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737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57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67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828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3806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37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5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7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9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5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6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5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8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216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93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7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12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55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5929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88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940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1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99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099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9989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585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788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4704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502">
          <w:marLeft w:val="7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reativecommons.org/licenses/by-sa/4.0/deed.es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reativecommons.org/licenses/by-sa/4.0/deed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loren/Downloads/Plantilla-WORD-URJConline-2018.dotx" TargetMode="External"/></Relationships>
</file>

<file path=word/theme/theme1.xml><?xml version="1.0" encoding="utf-8"?>
<a:theme xmlns:a="http://schemas.openxmlformats.org/drawingml/2006/main" name="URJConlin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DE0AA86-A5A3-FF41-B215-6E0A63FC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Plantilla-WORD-URJConline-2018.dotx</Template>
  <TotalTime>81</TotalTime>
  <Pages>15</Pages>
  <Words>1422</Words>
  <Characters>7821</Characters>
  <Application>Microsoft Macintosh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Bloque V</vt:lpstr>
    </vt:vector>
  </TitlesOfParts>
  <Company/>
  <LinksUpToDate>false</LinksUpToDate>
  <CharactersWithSpaces>9225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Bloque V</dc:title>
  <dc:subject>TECNOLOGÍAS APLICADAS AL DESARROLLO DE CAMPAÑAS DE COMUNICACIÓN DIGITAL. Tema 9</dc:subject>
  <dc:creator/>
  <cp:keywords/>
  <dc:description/>
  <cp:lastModifiedBy>MARTA GARCIA SAHAGUN</cp:lastModifiedBy>
  <cp:revision>13</cp:revision>
  <cp:lastPrinted>2017-12-13T13:41:00Z</cp:lastPrinted>
  <dcterms:created xsi:type="dcterms:W3CDTF">2022-04-14T07:47:00Z</dcterms:created>
  <dcterms:modified xsi:type="dcterms:W3CDTF">2023-01-17T18:42:00Z</dcterms:modified>
</cp:coreProperties>
</file>